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0AA" w:rsidRPr="00732B67" w:rsidRDefault="00BB00AA" w:rsidP="00BB00AA">
      <w:pPr>
        <w:spacing w:line="280" w:lineRule="exact"/>
        <w:jc w:val="center"/>
        <w:rPr>
          <w:sz w:val="32"/>
          <w:szCs w:val="30"/>
        </w:rPr>
      </w:pPr>
      <w:r w:rsidRPr="00732B67">
        <w:rPr>
          <w:sz w:val="32"/>
          <w:szCs w:val="30"/>
        </w:rPr>
        <w:t>О происшествиях</w:t>
      </w:r>
    </w:p>
    <w:p w:rsidR="00BB00AA" w:rsidRPr="00732B67" w:rsidRDefault="00BB00AA" w:rsidP="00BB00AA">
      <w:pPr>
        <w:spacing w:line="280" w:lineRule="exact"/>
        <w:jc w:val="center"/>
        <w:rPr>
          <w:sz w:val="32"/>
          <w:szCs w:val="30"/>
        </w:rPr>
      </w:pPr>
      <w:r w:rsidRPr="00732B67">
        <w:rPr>
          <w:sz w:val="32"/>
          <w:szCs w:val="30"/>
        </w:rPr>
        <w:t>с автомобильными кранами</w:t>
      </w:r>
    </w:p>
    <w:p w:rsidR="00BB00AA" w:rsidRDefault="00BB00AA" w:rsidP="00BB00AA">
      <w:pPr>
        <w:ind w:firstLine="709"/>
        <w:jc w:val="both"/>
        <w:rPr>
          <w:sz w:val="30"/>
          <w:szCs w:val="30"/>
        </w:rPr>
      </w:pPr>
    </w:p>
    <w:p w:rsidR="00BB00AA" w:rsidRDefault="00BB00AA" w:rsidP="00BB00AA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соответствии с задачами и функциями, возложенными на </w:t>
      </w:r>
      <w:proofErr w:type="spellStart"/>
      <w:r>
        <w:rPr>
          <w:sz w:val="30"/>
          <w:szCs w:val="30"/>
        </w:rPr>
        <w:t>Госпромнадзор</w:t>
      </w:r>
      <w:proofErr w:type="spellEnd"/>
      <w:r>
        <w:rPr>
          <w:sz w:val="30"/>
          <w:szCs w:val="30"/>
        </w:rPr>
        <w:t xml:space="preserve"> по предупреждению и профилактике возникновения происшествий с потенциально опасными объектами, Мозырский межрайонный отдел Гомельского областного управления Госпромнадзора информирует о происшествиях со стреловыми самоходными грузоподъемными кранами.</w:t>
      </w:r>
    </w:p>
    <w:p w:rsidR="00BB00AA" w:rsidRPr="00DF13BF" w:rsidRDefault="00BB00AA" w:rsidP="00BB00AA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DF13BF">
        <w:rPr>
          <w:sz w:val="30"/>
          <w:szCs w:val="30"/>
        </w:rPr>
        <w:t>25 мая 2023 г</w:t>
      </w:r>
      <w:r>
        <w:rPr>
          <w:sz w:val="30"/>
          <w:szCs w:val="30"/>
        </w:rPr>
        <w:t>.</w:t>
      </w:r>
      <w:r w:rsidRPr="00DF13BF">
        <w:rPr>
          <w:sz w:val="30"/>
          <w:szCs w:val="30"/>
        </w:rPr>
        <w:t xml:space="preserve"> на объекте: </w:t>
      </w:r>
      <w:proofErr w:type="gramStart"/>
      <w:r w:rsidRPr="00DF13BF">
        <w:rPr>
          <w:sz w:val="30"/>
          <w:szCs w:val="30"/>
        </w:rPr>
        <w:t xml:space="preserve">«Реконструкция теплотрассы от ТК-60 </w:t>
      </w:r>
      <w:r w:rsidRPr="00DF13BF">
        <w:rPr>
          <w:sz w:val="30"/>
          <w:szCs w:val="30"/>
        </w:rPr>
        <w:br/>
        <w:t xml:space="preserve">до ТК-11 с ответвлениями к жилым домам по ул. Николая Сорокина </w:t>
      </w:r>
      <w:r w:rsidRPr="00DF13BF">
        <w:rPr>
          <w:sz w:val="30"/>
          <w:szCs w:val="30"/>
        </w:rPr>
        <w:br/>
        <w:t>в г. </w:t>
      </w:r>
      <w:proofErr w:type="spellStart"/>
      <w:r w:rsidRPr="00DF13BF">
        <w:rPr>
          <w:sz w:val="30"/>
          <w:szCs w:val="30"/>
        </w:rPr>
        <w:t>Барань</w:t>
      </w:r>
      <w:proofErr w:type="spellEnd"/>
      <w:r w:rsidRPr="00DF13BF">
        <w:rPr>
          <w:sz w:val="30"/>
          <w:szCs w:val="30"/>
        </w:rPr>
        <w:t>» (</w:t>
      </w:r>
      <w:proofErr w:type="spellStart"/>
      <w:r w:rsidRPr="00DF13BF">
        <w:rPr>
          <w:sz w:val="30"/>
          <w:szCs w:val="30"/>
        </w:rPr>
        <w:t>Оршанский</w:t>
      </w:r>
      <w:proofErr w:type="spellEnd"/>
      <w:r w:rsidRPr="00DF13BF">
        <w:rPr>
          <w:sz w:val="30"/>
          <w:szCs w:val="30"/>
        </w:rPr>
        <w:t xml:space="preserve"> район) при установке и приведении крана стрелового самоходного в рабочее положение он потерял устойчивость, вследствие чего произошел резкий наклон крановой установки с ударом стрелы о поверхность земли, что привело к повреждению расчетных металлоконструкций стрелы.</w:t>
      </w:r>
      <w:proofErr w:type="gramEnd"/>
      <w:r w:rsidRPr="00DF13BF">
        <w:rPr>
          <w:sz w:val="30"/>
          <w:szCs w:val="30"/>
        </w:rPr>
        <w:t xml:space="preserve"> Владелец грузоподъемного крана – индивидуальный предприниматель </w:t>
      </w:r>
      <w:proofErr w:type="spellStart"/>
      <w:r w:rsidRPr="00DF13BF">
        <w:rPr>
          <w:sz w:val="30"/>
          <w:szCs w:val="30"/>
        </w:rPr>
        <w:t>Трубенков</w:t>
      </w:r>
      <w:proofErr w:type="spellEnd"/>
      <w:r w:rsidRPr="00DF13BF">
        <w:rPr>
          <w:sz w:val="30"/>
          <w:szCs w:val="30"/>
        </w:rPr>
        <w:t xml:space="preserve"> Д.М., производитель работ – филиал «Строительное управление </w:t>
      </w:r>
      <w:proofErr w:type="gramStart"/>
      <w:r w:rsidRPr="00DF13BF">
        <w:rPr>
          <w:sz w:val="30"/>
          <w:szCs w:val="30"/>
        </w:rPr>
        <w:t>Могилевской</w:t>
      </w:r>
      <w:proofErr w:type="gramEnd"/>
      <w:r w:rsidRPr="00DF13BF">
        <w:rPr>
          <w:sz w:val="30"/>
          <w:szCs w:val="30"/>
        </w:rPr>
        <w:t xml:space="preserve"> ТЭЦ</w:t>
      </w:r>
      <w:r>
        <w:rPr>
          <w:sz w:val="30"/>
          <w:szCs w:val="30"/>
        </w:rPr>
        <w:t xml:space="preserve">-2» </w:t>
      </w:r>
      <w:r>
        <w:rPr>
          <w:sz w:val="30"/>
          <w:szCs w:val="30"/>
        </w:rPr>
        <w:br/>
        <w:t>РУП «</w:t>
      </w:r>
      <w:proofErr w:type="spellStart"/>
      <w:r>
        <w:rPr>
          <w:sz w:val="30"/>
          <w:szCs w:val="30"/>
        </w:rPr>
        <w:t>Белэнергострой</w:t>
      </w:r>
      <w:proofErr w:type="spellEnd"/>
      <w:r>
        <w:rPr>
          <w:sz w:val="30"/>
          <w:szCs w:val="30"/>
        </w:rPr>
        <w:t>»</w:t>
      </w:r>
      <w:r w:rsidRPr="00DF13BF">
        <w:rPr>
          <w:sz w:val="30"/>
          <w:szCs w:val="30"/>
        </w:rPr>
        <w:t>.</w:t>
      </w:r>
    </w:p>
    <w:p w:rsidR="00BB00AA" w:rsidRDefault="00BB00AA" w:rsidP="00BB00AA">
      <w:pPr>
        <w:widowControl w:val="0"/>
        <w:shd w:val="clear" w:color="auto" w:fill="FFFFFF"/>
        <w:ind w:firstLine="709"/>
        <w:jc w:val="both"/>
        <w:rPr>
          <w:noProof/>
          <w:sz w:val="30"/>
          <w:szCs w:val="30"/>
        </w:rPr>
      </w:pPr>
      <w:r w:rsidRPr="00BB00AA">
        <w:rPr>
          <w:b/>
          <w:sz w:val="30"/>
          <w:szCs w:val="30"/>
        </w:rPr>
        <w:t>В соответствии с материалами технического расследования причин инцидента потеря устойчивости (опрокидывание) грузоподъемного крана произошла из-за провала дорожного покрытия и разрушения железобетонного перекрытия тепловой камеры под передней левой выносной опорой грузоподъемного крана</w:t>
      </w:r>
      <w:r w:rsidRPr="00DF13BF">
        <w:rPr>
          <w:sz w:val="30"/>
          <w:szCs w:val="30"/>
        </w:rPr>
        <w:t>.</w:t>
      </w:r>
      <w:r w:rsidRPr="00BB00AA">
        <w:rPr>
          <w:noProof/>
        </w:rPr>
        <w:t xml:space="preserve"> </w:t>
      </w:r>
      <w:r w:rsidR="00732B67" w:rsidRPr="00BB00AA">
        <w:rPr>
          <w:noProof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81.4pt;height:315.65pt;visibility:visible;mso-wrap-style:square">
            <v:imagedata r:id="rId7" o:title="фото 1" croptop="182f" cropbottom="26142f" cropleft="400f" cropright="-400f"/>
          </v:shape>
        </w:pict>
      </w:r>
    </w:p>
    <w:p w:rsidR="00BB00AA" w:rsidRPr="00DF13BF" w:rsidRDefault="00BB00AA" w:rsidP="00BB00AA">
      <w:pPr>
        <w:widowControl w:val="0"/>
        <w:shd w:val="clear" w:color="auto" w:fill="FFFFFF"/>
        <w:jc w:val="both"/>
        <w:rPr>
          <w:sz w:val="30"/>
          <w:szCs w:val="30"/>
        </w:rPr>
      </w:pPr>
      <w:r w:rsidRPr="00BB00AA">
        <w:rPr>
          <w:noProof/>
          <w:sz w:val="30"/>
          <w:szCs w:val="30"/>
        </w:rPr>
        <w:lastRenderedPageBreak/>
        <w:pict>
          <v:shape id="Рисунок 5" o:spid="_x0000_i1027" type="#_x0000_t75" style="width:481.4pt;height:231.9pt;visibility:visible;mso-wrap-style:square">
            <v:imagedata r:id="rId8" o:title="фото 2"/>
          </v:shape>
        </w:pict>
      </w:r>
    </w:p>
    <w:p w:rsidR="00732B67" w:rsidRDefault="00732B67" w:rsidP="00BB00AA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</w:p>
    <w:p w:rsidR="00BB00AA" w:rsidRPr="00CE3050" w:rsidRDefault="00BB00AA" w:rsidP="00BB00AA">
      <w:pPr>
        <w:widowControl w:val="0"/>
        <w:shd w:val="clear" w:color="auto" w:fill="FFFFFF"/>
        <w:ind w:firstLine="709"/>
        <w:jc w:val="both"/>
        <w:rPr>
          <w:sz w:val="30"/>
          <w:szCs w:val="30"/>
        </w:rPr>
      </w:pPr>
      <w:r w:rsidRPr="00CE3050">
        <w:rPr>
          <w:sz w:val="30"/>
          <w:szCs w:val="30"/>
        </w:rPr>
        <w:t xml:space="preserve">В ходе технического расследования причин установлены следующие нарушений требований Правил по обеспечению промышленной безопасности грузоподъемных кранов, утвержденных постановлением Министерства по чрезвычайным ситуациям Республики Беларусь </w:t>
      </w:r>
      <w:r w:rsidRPr="00CE3050">
        <w:rPr>
          <w:sz w:val="30"/>
          <w:szCs w:val="30"/>
        </w:rPr>
        <w:br/>
        <w:t>от 22 декабря 2018 г. № 66 (далее – Правила):</w:t>
      </w:r>
    </w:p>
    <w:p w:rsidR="00BB00AA" w:rsidRPr="00732B67" w:rsidRDefault="00BB00AA" w:rsidP="00BB00AA">
      <w:pPr>
        <w:widowControl w:val="0"/>
        <w:shd w:val="clear" w:color="auto" w:fill="FFFFFF"/>
        <w:ind w:firstLine="709"/>
        <w:jc w:val="both"/>
        <w:rPr>
          <w:i/>
          <w:sz w:val="30"/>
          <w:szCs w:val="30"/>
        </w:rPr>
      </w:pPr>
      <w:r w:rsidRPr="00732B67">
        <w:rPr>
          <w:i/>
          <w:sz w:val="30"/>
          <w:szCs w:val="30"/>
        </w:rPr>
        <w:t xml:space="preserve">проектом производства работ не предусмотрены мероприятия </w:t>
      </w:r>
      <w:r w:rsidRPr="00732B67">
        <w:rPr>
          <w:i/>
          <w:sz w:val="30"/>
          <w:szCs w:val="30"/>
        </w:rPr>
        <w:br/>
        <w:t xml:space="preserve">по безопасному производству работ с учетом конкретных условий </w:t>
      </w:r>
      <w:r w:rsidRPr="00732B67">
        <w:rPr>
          <w:i/>
          <w:sz w:val="30"/>
          <w:szCs w:val="30"/>
        </w:rPr>
        <w:br/>
        <w:t>на участке установки грузоподъемного крана вблизи тепловой камеры теплотрассы (пункт 421 Правил);</w:t>
      </w:r>
    </w:p>
    <w:p w:rsidR="00BB00AA" w:rsidRPr="00732B67" w:rsidRDefault="00BB00AA" w:rsidP="00BB00AA">
      <w:pPr>
        <w:widowControl w:val="0"/>
        <w:shd w:val="clear" w:color="auto" w:fill="FFFFFF"/>
        <w:ind w:firstLine="709"/>
        <w:jc w:val="both"/>
        <w:rPr>
          <w:i/>
          <w:sz w:val="30"/>
          <w:szCs w:val="30"/>
        </w:rPr>
      </w:pPr>
      <w:r w:rsidRPr="00732B67">
        <w:rPr>
          <w:i/>
          <w:sz w:val="30"/>
          <w:szCs w:val="30"/>
        </w:rPr>
        <w:t xml:space="preserve">лицо, ответственное за безопасное производство работ грузоподъемным краном, не проверило правильность установки грузоподъемного крана на месте производства работ, решение </w:t>
      </w:r>
      <w:r w:rsidRPr="00732B67">
        <w:rPr>
          <w:i/>
          <w:sz w:val="30"/>
          <w:szCs w:val="30"/>
        </w:rPr>
        <w:br/>
        <w:t>на выполнение работ не внесено в вахтенный журнал (пункт 335 Правил);</w:t>
      </w:r>
    </w:p>
    <w:p w:rsidR="00BB00AA" w:rsidRPr="00732B67" w:rsidRDefault="00BB00AA" w:rsidP="00BB00AA">
      <w:pPr>
        <w:widowControl w:val="0"/>
        <w:shd w:val="clear" w:color="auto" w:fill="FFFFFF"/>
        <w:ind w:firstLine="709"/>
        <w:jc w:val="both"/>
        <w:rPr>
          <w:i/>
          <w:sz w:val="30"/>
          <w:szCs w:val="30"/>
        </w:rPr>
      </w:pPr>
      <w:r w:rsidRPr="00732B67">
        <w:rPr>
          <w:i/>
          <w:sz w:val="30"/>
          <w:szCs w:val="30"/>
        </w:rPr>
        <w:t>грузоподъемный кран был установлен на линиях коммуникаций (тепловая камера теплотрассы) (пункт 330 Правил);</w:t>
      </w:r>
    </w:p>
    <w:p w:rsidR="00BB00AA" w:rsidRPr="00732B67" w:rsidRDefault="00BB00AA" w:rsidP="00BB00AA">
      <w:pPr>
        <w:ind w:firstLine="709"/>
        <w:jc w:val="both"/>
        <w:rPr>
          <w:i/>
          <w:sz w:val="30"/>
          <w:szCs w:val="30"/>
        </w:rPr>
      </w:pPr>
      <w:r w:rsidRPr="00732B67">
        <w:rPr>
          <w:i/>
          <w:sz w:val="30"/>
          <w:szCs w:val="30"/>
        </w:rPr>
        <w:t>машинист крана находился на месте производства работ в состоянии алкогольного опьянения.</w:t>
      </w:r>
    </w:p>
    <w:p w:rsidR="00BB00AA" w:rsidRDefault="00BB00AA" w:rsidP="00BB00A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t>2 июля 2023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F13BF">
        <w:rPr>
          <w:rFonts w:ascii="Times New Roman" w:hAnsi="Times New Roman" w:cs="Times New Roman"/>
          <w:sz w:val="30"/>
          <w:szCs w:val="30"/>
        </w:rPr>
        <w:t>г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DF13BF">
        <w:rPr>
          <w:rFonts w:ascii="Times New Roman" w:hAnsi="Times New Roman" w:cs="Times New Roman"/>
          <w:sz w:val="30"/>
          <w:szCs w:val="30"/>
        </w:rPr>
        <w:t xml:space="preserve"> при производстве работ по опусканию строительного телескопического погрузчика «</w:t>
      </w:r>
      <w:proofErr w:type="spellStart"/>
      <w:proofErr w:type="gramStart"/>
      <w:r w:rsidRPr="00DF13BF">
        <w:rPr>
          <w:rFonts w:ascii="Times New Roman" w:hAnsi="Times New Roman" w:cs="Times New Roman"/>
          <w:sz w:val="30"/>
          <w:szCs w:val="30"/>
        </w:rPr>
        <w:t>Ма</w:t>
      </w:r>
      <w:proofErr w:type="gramEnd"/>
      <w:r w:rsidRPr="00DF13BF">
        <w:rPr>
          <w:rFonts w:ascii="Times New Roman" w:hAnsi="Times New Roman" w:cs="Times New Roman"/>
          <w:sz w:val="30"/>
          <w:szCs w:val="30"/>
          <w:lang w:val="en-US"/>
        </w:rPr>
        <w:t>nitou</w:t>
      </w:r>
      <w:proofErr w:type="spellEnd"/>
      <w:r w:rsidRPr="00DF13BF">
        <w:rPr>
          <w:rFonts w:ascii="Times New Roman" w:hAnsi="Times New Roman" w:cs="Times New Roman"/>
          <w:sz w:val="30"/>
          <w:szCs w:val="30"/>
        </w:rPr>
        <w:t xml:space="preserve">» с применением двух автомобильных кранов в </w:t>
      </w:r>
      <w:proofErr w:type="spellStart"/>
      <w:r w:rsidRPr="00DF13BF">
        <w:rPr>
          <w:rFonts w:ascii="Times New Roman" w:hAnsi="Times New Roman" w:cs="Times New Roman"/>
          <w:sz w:val="30"/>
          <w:szCs w:val="30"/>
        </w:rPr>
        <w:t>аэротенк</w:t>
      </w:r>
      <w:proofErr w:type="spellEnd"/>
      <w:r w:rsidRPr="00DF13BF">
        <w:rPr>
          <w:rFonts w:ascii="Times New Roman" w:hAnsi="Times New Roman" w:cs="Times New Roman"/>
          <w:sz w:val="30"/>
          <w:szCs w:val="30"/>
        </w:rPr>
        <w:t xml:space="preserve"> (резервуар для очистки сточных канализационных вод), произошло их опрокидывание. Владельцы автомобильных кранов – индивидуальный предприниматель </w:t>
      </w:r>
      <w:r w:rsidRPr="00DF13BF">
        <w:rPr>
          <w:rFonts w:ascii="Times New Roman" w:hAnsi="Times New Roman" w:cs="Times New Roman"/>
          <w:sz w:val="30"/>
          <w:szCs w:val="30"/>
        </w:rPr>
        <w:br/>
      </w:r>
      <w:proofErr w:type="spellStart"/>
      <w:r w:rsidRPr="00DF13BF">
        <w:rPr>
          <w:rFonts w:ascii="Times New Roman" w:hAnsi="Times New Roman" w:cs="Times New Roman"/>
          <w:sz w:val="30"/>
          <w:szCs w:val="30"/>
        </w:rPr>
        <w:t>Пытьков</w:t>
      </w:r>
      <w:proofErr w:type="spellEnd"/>
      <w:r w:rsidRPr="00DF13BF">
        <w:rPr>
          <w:rFonts w:ascii="Times New Roman" w:hAnsi="Times New Roman" w:cs="Times New Roman"/>
          <w:sz w:val="30"/>
          <w:szCs w:val="30"/>
        </w:rPr>
        <w:t xml:space="preserve"> В.Ю. </w:t>
      </w:r>
      <w:proofErr w:type="gramStart"/>
      <w:r w:rsidRPr="00DF13BF">
        <w:rPr>
          <w:rFonts w:ascii="Times New Roman" w:hAnsi="Times New Roman" w:cs="Times New Roman"/>
          <w:sz w:val="30"/>
          <w:szCs w:val="30"/>
        </w:rPr>
        <w:t>и ООО</w:t>
      </w:r>
      <w:proofErr w:type="gramEnd"/>
      <w:r w:rsidRPr="00DF13BF">
        <w:rPr>
          <w:rFonts w:ascii="Times New Roman" w:hAnsi="Times New Roman" w:cs="Times New Roman"/>
          <w:sz w:val="30"/>
          <w:szCs w:val="30"/>
        </w:rPr>
        <w:t xml:space="preserve"> «АСТБ», производитель работ – Витебский филиал №</w:t>
      </w:r>
      <w:r w:rsidRPr="00DF13BF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Pr="00DF13BF">
        <w:rPr>
          <w:rFonts w:ascii="Times New Roman" w:hAnsi="Times New Roman" w:cs="Times New Roman"/>
          <w:sz w:val="30"/>
          <w:szCs w:val="30"/>
        </w:rPr>
        <w:t>1 УП «</w:t>
      </w:r>
      <w:proofErr w:type="spellStart"/>
      <w:r w:rsidRPr="00DF13BF">
        <w:rPr>
          <w:rFonts w:ascii="Times New Roman" w:hAnsi="Times New Roman" w:cs="Times New Roman"/>
          <w:sz w:val="30"/>
          <w:szCs w:val="30"/>
        </w:rPr>
        <w:t>Витебскоблводоканал</w:t>
      </w:r>
      <w:proofErr w:type="spellEnd"/>
      <w:r w:rsidRPr="00DF13BF">
        <w:rPr>
          <w:rFonts w:ascii="Times New Roman" w:hAnsi="Times New Roman" w:cs="Times New Roman"/>
          <w:sz w:val="30"/>
          <w:szCs w:val="30"/>
        </w:rPr>
        <w:t xml:space="preserve">». </w:t>
      </w:r>
    </w:p>
    <w:p w:rsidR="00BB00AA" w:rsidRDefault="00BB00AA" w:rsidP="00BB00AA">
      <w:pPr>
        <w:pStyle w:val="ConsPlusNonformat"/>
        <w:widowControl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BB00AA"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 id="Рисунок 2" o:spid="_x0000_i1028" type="#_x0000_t75" style="width:468pt;height:622.9pt;visibility:visible;mso-wrap-style:square">
            <v:imagedata r:id="rId9" o:title="IMG-12ee466a17e33f0c48b38e47c96dc24c-V"/>
          </v:shape>
        </w:pict>
      </w:r>
    </w:p>
    <w:p w:rsidR="00BB00AA" w:rsidRPr="00DF13BF" w:rsidRDefault="00BB00AA" w:rsidP="00BB00AA">
      <w:pPr>
        <w:pStyle w:val="ConsPlusNonformat"/>
        <w:widowControl/>
        <w:jc w:val="both"/>
        <w:rPr>
          <w:rFonts w:ascii="Times New Roman" w:hAnsi="Times New Roman" w:cs="Times New Roman"/>
          <w:sz w:val="30"/>
          <w:szCs w:val="30"/>
        </w:rPr>
      </w:pPr>
      <w:r w:rsidRPr="00BB00AA">
        <w:rPr>
          <w:rFonts w:ascii="Times New Roman" w:hAnsi="Times New Roman" w:cs="Times New Roman"/>
          <w:noProof/>
          <w:sz w:val="30"/>
          <w:szCs w:val="30"/>
        </w:rPr>
        <w:lastRenderedPageBreak/>
        <w:pict>
          <v:shape id="Рисунок 3" o:spid="_x0000_i1026" type="#_x0000_t75" style="width:468pt;height:622.9pt;visibility:visible;mso-wrap-style:square">
            <v:imagedata r:id="rId10" o:title="IMG-00f2d338a2fc765585112ff33718ac1c-V"/>
          </v:shape>
        </w:pict>
      </w:r>
    </w:p>
    <w:p w:rsidR="00732B67" w:rsidRDefault="00732B67" w:rsidP="00BB00A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B00AA" w:rsidRDefault="00BB00AA" w:rsidP="00BB00A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B00AA">
        <w:rPr>
          <w:rFonts w:ascii="Times New Roman" w:hAnsi="Times New Roman" w:cs="Times New Roman"/>
          <w:b/>
          <w:sz w:val="30"/>
          <w:szCs w:val="30"/>
        </w:rPr>
        <w:t>Причиной потери устойчивости грузоподъемных кранов стали несогласованные действия машинистов грузоподъемных кранов при подъеме (опускании) и перемещении погрузчика, которые привели к превышению допустимой грузоподъемности кранов и их опрокидыванию.</w:t>
      </w:r>
      <w:r w:rsidRPr="00DF13B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B00AA" w:rsidRPr="00DF13BF" w:rsidRDefault="00BB00AA" w:rsidP="00BB00AA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13BF">
        <w:rPr>
          <w:rFonts w:ascii="Times New Roman" w:hAnsi="Times New Roman" w:cs="Times New Roman"/>
          <w:sz w:val="30"/>
          <w:szCs w:val="30"/>
        </w:rPr>
        <w:lastRenderedPageBreak/>
        <w:t xml:space="preserve">Кроме того, перемещение погрузчика производилось без разработки проекта производства работ (технологической документации), лицо, ответственное за безопасное производство работ грузоподъемными кранами, обязанности </w:t>
      </w:r>
      <w:r>
        <w:rPr>
          <w:rFonts w:ascii="Times New Roman" w:hAnsi="Times New Roman" w:cs="Times New Roman"/>
          <w:sz w:val="30"/>
          <w:szCs w:val="30"/>
        </w:rPr>
        <w:br/>
      </w:r>
      <w:r w:rsidRPr="00DF13BF">
        <w:rPr>
          <w:rFonts w:ascii="Times New Roman" w:hAnsi="Times New Roman" w:cs="Times New Roman"/>
          <w:sz w:val="30"/>
          <w:szCs w:val="30"/>
        </w:rPr>
        <w:t>по руководству ими не выполняло (пункт 427 Правил).</w:t>
      </w:r>
    </w:p>
    <w:p w:rsidR="00732B67" w:rsidRDefault="00732B67" w:rsidP="00732B67">
      <w:pPr>
        <w:pStyle w:val="af5"/>
        <w:spacing w:after="0" w:line="240" w:lineRule="auto"/>
        <w:ind w:left="57" w:right="57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7D26B5">
        <w:rPr>
          <w:rFonts w:ascii="Times New Roman" w:hAnsi="Times New Roman" w:cs="Times New Roman"/>
          <w:sz w:val="30"/>
          <w:szCs w:val="30"/>
          <w:lang w:val="ru-RU"/>
        </w:rPr>
        <w:t>уководител</w:t>
      </w:r>
      <w:r>
        <w:rPr>
          <w:rFonts w:ascii="Times New Roman" w:hAnsi="Times New Roman" w:cs="Times New Roman"/>
          <w:sz w:val="30"/>
          <w:szCs w:val="30"/>
          <w:lang w:val="ru-RU"/>
        </w:rPr>
        <w:t>ям</w:t>
      </w:r>
      <w:r w:rsidRPr="007D26B5">
        <w:rPr>
          <w:rFonts w:ascii="Times New Roman" w:hAnsi="Times New Roman" w:cs="Times New Roman"/>
          <w:sz w:val="30"/>
          <w:szCs w:val="30"/>
          <w:lang w:val="ru-RU"/>
        </w:rPr>
        <w:t xml:space="preserve"> организаций, в которых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зарегистрированы и </w:t>
      </w:r>
      <w:r w:rsidRPr="007D26B5">
        <w:rPr>
          <w:rFonts w:ascii="Times New Roman" w:hAnsi="Times New Roman" w:cs="Times New Roman"/>
          <w:sz w:val="30"/>
          <w:szCs w:val="30"/>
          <w:lang w:val="ru-RU"/>
        </w:rPr>
        <w:t>эксплуатируются грузоподъемные краны</w:t>
      </w:r>
      <w:r>
        <w:rPr>
          <w:rFonts w:ascii="Times New Roman" w:hAnsi="Times New Roman" w:cs="Times New Roman"/>
          <w:sz w:val="30"/>
          <w:szCs w:val="30"/>
          <w:lang w:val="ru-RU"/>
        </w:rPr>
        <w:t>, необходимо на постоянной основе обеспечить контроль исправности приборов и устройств безопасности в соответствии</w:t>
      </w:r>
      <w:r w:rsidRPr="000D6E5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 </w:t>
      </w:r>
      <w:r w:rsidRPr="000D6E52">
        <w:rPr>
          <w:rFonts w:ascii="Times New Roman" w:hAnsi="Times New Roman" w:cs="Times New Roman"/>
          <w:sz w:val="30"/>
          <w:szCs w:val="30"/>
          <w:lang w:val="ru-RU"/>
        </w:rPr>
        <w:t>эксплуатационны</w:t>
      </w:r>
      <w:r>
        <w:rPr>
          <w:rFonts w:ascii="Times New Roman" w:hAnsi="Times New Roman" w:cs="Times New Roman"/>
          <w:sz w:val="30"/>
          <w:szCs w:val="30"/>
          <w:lang w:val="ru-RU"/>
        </w:rPr>
        <w:t>ми</w:t>
      </w:r>
      <w:r w:rsidRPr="000D6E52">
        <w:rPr>
          <w:rFonts w:ascii="Times New Roman" w:hAnsi="Times New Roman" w:cs="Times New Roman"/>
          <w:sz w:val="30"/>
          <w:szCs w:val="30"/>
          <w:lang w:val="ru-RU"/>
        </w:rPr>
        <w:t xml:space="preserve"> документ</w:t>
      </w:r>
      <w:r>
        <w:rPr>
          <w:rFonts w:ascii="Times New Roman" w:hAnsi="Times New Roman" w:cs="Times New Roman"/>
          <w:sz w:val="30"/>
          <w:szCs w:val="30"/>
          <w:lang w:val="ru-RU"/>
        </w:rPr>
        <w:t>ами, проводить работу с машинистами кранов (крановщиками), лицами ответственными за безопасную эксплуатацию грузоподъемных кранов, по доведению</w:t>
      </w:r>
      <w:r w:rsidRPr="003B6AF2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требований производственных инструкций в части </w:t>
      </w:r>
      <w:r w:rsidRPr="003B6AF2">
        <w:rPr>
          <w:rFonts w:ascii="Times New Roman" w:hAnsi="Times New Roman" w:cs="Times New Roman"/>
          <w:sz w:val="30"/>
          <w:szCs w:val="30"/>
          <w:lang w:val="ru-RU"/>
        </w:rPr>
        <w:t xml:space="preserve">содержания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грузоподъемных кранов </w:t>
      </w:r>
      <w:r w:rsidRPr="003B6AF2">
        <w:rPr>
          <w:rFonts w:ascii="Times New Roman" w:hAnsi="Times New Roman" w:cs="Times New Roman"/>
          <w:sz w:val="30"/>
          <w:szCs w:val="30"/>
          <w:lang w:val="ru-RU"/>
        </w:rPr>
        <w:t xml:space="preserve">в технически исправном состоянии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и выполнении </w:t>
      </w:r>
      <w:r w:rsidRPr="00E24ED5">
        <w:rPr>
          <w:rFonts w:ascii="Times New Roman" w:hAnsi="Times New Roman" w:cs="Times New Roman"/>
          <w:sz w:val="30"/>
          <w:szCs w:val="30"/>
          <w:lang w:val="ru-RU"/>
        </w:rPr>
        <w:t>производств</w:t>
      </w:r>
      <w:r>
        <w:rPr>
          <w:rFonts w:ascii="Times New Roman" w:hAnsi="Times New Roman" w:cs="Times New Roman"/>
          <w:sz w:val="30"/>
          <w:szCs w:val="30"/>
          <w:lang w:val="ru-RU"/>
        </w:rPr>
        <w:t>а</w:t>
      </w:r>
      <w:r w:rsidRPr="00E24ED5">
        <w:rPr>
          <w:rFonts w:ascii="Times New Roman" w:hAnsi="Times New Roman" w:cs="Times New Roman"/>
          <w:sz w:val="30"/>
          <w:szCs w:val="30"/>
          <w:lang w:val="ru-RU"/>
        </w:rPr>
        <w:t xml:space="preserve"> работ в соответствии с требованиями</w:t>
      </w:r>
      <w:proofErr w:type="gramEnd"/>
      <w:r w:rsidRPr="00E24ED5">
        <w:rPr>
          <w:rFonts w:ascii="Times New Roman" w:hAnsi="Times New Roman" w:cs="Times New Roman"/>
          <w:sz w:val="30"/>
          <w:szCs w:val="30"/>
          <w:lang w:val="ru-RU"/>
        </w:rPr>
        <w:t xml:space="preserve"> безопасности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, а также обеспечить </w:t>
      </w:r>
      <w:r w:rsidRPr="004D709C">
        <w:rPr>
          <w:rFonts w:ascii="Times New Roman" w:hAnsi="Times New Roman" w:cs="Times New Roman"/>
          <w:sz w:val="30"/>
          <w:szCs w:val="30"/>
          <w:lang w:val="ru-RU"/>
        </w:rPr>
        <w:t>кон</w:t>
      </w:r>
      <w:r>
        <w:rPr>
          <w:rFonts w:ascii="Times New Roman" w:hAnsi="Times New Roman" w:cs="Times New Roman"/>
          <w:sz w:val="30"/>
          <w:szCs w:val="30"/>
          <w:lang w:val="ru-RU"/>
        </w:rPr>
        <w:t>т</w:t>
      </w:r>
      <w:r w:rsidRPr="004D709C">
        <w:rPr>
          <w:rFonts w:ascii="Times New Roman" w:hAnsi="Times New Roman" w:cs="Times New Roman"/>
          <w:sz w:val="30"/>
          <w:szCs w:val="30"/>
          <w:lang w:val="ru-RU"/>
        </w:rPr>
        <w:t>роль выполнен</w:t>
      </w:r>
      <w:r>
        <w:rPr>
          <w:rFonts w:ascii="Times New Roman" w:hAnsi="Times New Roman" w:cs="Times New Roman"/>
          <w:sz w:val="30"/>
          <w:szCs w:val="30"/>
          <w:lang w:val="ru-RU"/>
        </w:rPr>
        <w:t>ия</w:t>
      </w:r>
      <w:r w:rsidRPr="004D709C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>проведенных мероприятий.</w:t>
      </w:r>
    </w:p>
    <w:p w:rsidR="00732B67" w:rsidRDefault="00732B67" w:rsidP="00732B67">
      <w:pPr>
        <w:pStyle w:val="af5"/>
        <w:spacing w:after="0" w:line="360" w:lineRule="auto"/>
        <w:ind w:left="57" w:right="57"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</w:p>
    <w:p w:rsidR="00732B67" w:rsidRPr="00732B67" w:rsidRDefault="00732B67" w:rsidP="00732B67">
      <w:pPr>
        <w:pStyle w:val="af6"/>
        <w:shd w:val="clear" w:color="auto" w:fill="FFFFFF"/>
        <w:spacing w:before="0" w:beforeAutospacing="0" w:after="0" w:afterAutospacing="0"/>
        <w:ind w:right="4535"/>
        <w:jc w:val="both"/>
        <w:rPr>
          <w:rFonts w:ascii="Arial" w:hAnsi="Arial" w:cs="Arial"/>
          <w:color w:val="333333"/>
          <w:sz w:val="30"/>
          <w:szCs w:val="30"/>
        </w:rPr>
      </w:pPr>
      <w:r w:rsidRPr="00732B67">
        <w:rPr>
          <w:color w:val="333333"/>
          <w:sz w:val="30"/>
          <w:szCs w:val="30"/>
          <w:shd w:val="clear" w:color="auto" w:fill="FFFFFF"/>
        </w:rPr>
        <w:t>Ведущий государственный инспектор</w:t>
      </w:r>
      <w:r w:rsidRPr="00732B67">
        <w:rPr>
          <w:rFonts w:ascii="Arial" w:hAnsi="Arial" w:cs="Arial"/>
          <w:color w:val="333333"/>
          <w:sz w:val="30"/>
          <w:szCs w:val="30"/>
        </w:rPr>
        <w:t xml:space="preserve"> </w:t>
      </w:r>
      <w:proofErr w:type="spellStart"/>
      <w:r w:rsidRPr="00732B67">
        <w:rPr>
          <w:color w:val="333333"/>
          <w:sz w:val="30"/>
          <w:szCs w:val="30"/>
          <w:shd w:val="clear" w:color="auto" w:fill="FFFFFF"/>
        </w:rPr>
        <w:t>Мозырского</w:t>
      </w:r>
      <w:proofErr w:type="spellEnd"/>
      <w:r w:rsidRPr="00732B67">
        <w:rPr>
          <w:color w:val="333333"/>
          <w:sz w:val="30"/>
          <w:szCs w:val="30"/>
          <w:shd w:val="clear" w:color="auto" w:fill="FFFFFF"/>
        </w:rPr>
        <w:t xml:space="preserve"> межрайонного отдела</w:t>
      </w:r>
    </w:p>
    <w:p w:rsidR="00732B67" w:rsidRPr="00732B67" w:rsidRDefault="00732B67" w:rsidP="00732B67">
      <w:pPr>
        <w:pStyle w:val="af6"/>
        <w:shd w:val="clear" w:color="auto" w:fill="FFFFFF"/>
        <w:spacing w:before="0" w:beforeAutospacing="0" w:after="0" w:afterAutospacing="0"/>
        <w:ind w:right="-1"/>
        <w:jc w:val="both"/>
        <w:rPr>
          <w:rFonts w:ascii="Arial" w:hAnsi="Arial" w:cs="Arial"/>
          <w:color w:val="333333"/>
          <w:sz w:val="30"/>
          <w:szCs w:val="30"/>
        </w:rPr>
      </w:pPr>
      <w:r w:rsidRPr="00732B67">
        <w:rPr>
          <w:color w:val="333333"/>
          <w:sz w:val="30"/>
          <w:szCs w:val="30"/>
          <w:shd w:val="clear" w:color="auto" w:fill="FFFFFF"/>
        </w:rPr>
        <w:t>ГОУ Госпромнадзора</w:t>
      </w:r>
      <w:r>
        <w:rPr>
          <w:rFonts w:ascii="Arial" w:hAnsi="Arial" w:cs="Arial"/>
          <w:color w:val="333333"/>
          <w:sz w:val="30"/>
          <w:szCs w:val="30"/>
        </w:rPr>
        <w:t xml:space="preserve">                                             </w:t>
      </w:r>
      <w:proofErr w:type="spellStart"/>
      <w:r w:rsidRPr="00732B67">
        <w:rPr>
          <w:color w:val="333333"/>
          <w:sz w:val="30"/>
          <w:szCs w:val="30"/>
          <w:shd w:val="clear" w:color="auto" w:fill="FFFFFF"/>
        </w:rPr>
        <w:t>Скоростецкий</w:t>
      </w:r>
      <w:proofErr w:type="spellEnd"/>
      <w:r w:rsidRPr="00732B67">
        <w:rPr>
          <w:color w:val="333333"/>
          <w:sz w:val="30"/>
          <w:szCs w:val="30"/>
          <w:shd w:val="clear" w:color="auto" w:fill="FFFFFF"/>
        </w:rPr>
        <w:t xml:space="preserve"> П.Н.</w:t>
      </w:r>
    </w:p>
    <w:p w:rsidR="00732B67" w:rsidRPr="00BB00AA" w:rsidRDefault="00732B67" w:rsidP="00BB00AA">
      <w:pPr>
        <w:rPr>
          <w:szCs w:val="18"/>
        </w:rPr>
      </w:pPr>
    </w:p>
    <w:sectPr w:rsidR="00732B67" w:rsidRPr="00BB00AA" w:rsidSect="00BB00AA">
      <w:headerReference w:type="even" r:id="rId11"/>
      <w:headerReference w:type="default" r:id="rId12"/>
      <w:pgSz w:w="11906" w:h="16838"/>
      <w:pgMar w:top="1134" w:right="567" w:bottom="709" w:left="1701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062" w:rsidRDefault="00D77062">
      <w:r>
        <w:separator/>
      </w:r>
    </w:p>
  </w:endnote>
  <w:endnote w:type="continuationSeparator" w:id="0">
    <w:p w:rsidR="00D77062" w:rsidRDefault="00D770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062" w:rsidRDefault="00D77062">
      <w:r>
        <w:separator/>
      </w:r>
    </w:p>
  </w:footnote>
  <w:footnote w:type="continuationSeparator" w:id="0">
    <w:p w:rsidR="00D77062" w:rsidRDefault="00D7706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881" w:rsidRDefault="001C2C27" w:rsidP="008B2150">
    <w:pPr>
      <w:pStyle w:val="af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 w:rsidR="00D91881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D91881" w:rsidRDefault="00D91881">
    <w:pPr>
      <w:pStyle w:val="af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150" w:rsidRPr="008B2150" w:rsidRDefault="001C2C27" w:rsidP="00E528C8">
    <w:pPr>
      <w:pStyle w:val="af"/>
      <w:framePr w:wrap="around" w:vAnchor="text" w:hAnchor="margin" w:xAlign="center" w:y="1"/>
      <w:rPr>
        <w:rStyle w:val="af0"/>
        <w:sz w:val="28"/>
        <w:szCs w:val="28"/>
      </w:rPr>
    </w:pPr>
    <w:r w:rsidRPr="008B2150">
      <w:rPr>
        <w:rStyle w:val="af0"/>
        <w:sz w:val="28"/>
        <w:szCs w:val="28"/>
      </w:rPr>
      <w:fldChar w:fldCharType="begin"/>
    </w:r>
    <w:r w:rsidR="008B2150" w:rsidRPr="008B2150">
      <w:rPr>
        <w:rStyle w:val="af0"/>
        <w:sz w:val="28"/>
        <w:szCs w:val="28"/>
      </w:rPr>
      <w:instrText xml:space="preserve">PAGE  </w:instrText>
    </w:r>
    <w:r w:rsidRPr="008B2150">
      <w:rPr>
        <w:rStyle w:val="af0"/>
        <w:sz w:val="28"/>
        <w:szCs w:val="28"/>
      </w:rPr>
      <w:fldChar w:fldCharType="separate"/>
    </w:r>
    <w:r w:rsidR="00732B67">
      <w:rPr>
        <w:rStyle w:val="af0"/>
        <w:noProof/>
        <w:sz w:val="28"/>
        <w:szCs w:val="28"/>
      </w:rPr>
      <w:t>2</w:t>
    </w:r>
    <w:r w:rsidRPr="008B2150">
      <w:rPr>
        <w:rStyle w:val="af0"/>
        <w:sz w:val="28"/>
        <w:szCs w:val="28"/>
      </w:rPr>
      <w:fldChar w:fldCharType="end"/>
    </w:r>
  </w:p>
  <w:p w:rsidR="008B2150" w:rsidRDefault="008B2150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">
    <w:nsid w:val="00FE3620"/>
    <w:multiLevelType w:val="hybridMultilevel"/>
    <w:tmpl w:val="9DEA9D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0034CA"/>
    <w:multiLevelType w:val="hybridMultilevel"/>
    <w:tmpl w:val="E404EA54"/>
    <w:lvl w:ilvl="0" w:tplc="174049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82E0772"/>
    <w:multiLevelType w:val="hybridMultilevel"/>
    <w:tmpl w:val="2CCAA3E0"/>
    <w:lvl w:ilvl="0" w:tplc="0419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203EB1"/>
    <w:multiLevelType w:val="hybridMultilevel"/>
    <w:tmpl w:val="9A3A3C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443999"/>
    <w:multiLevelType w:val="hybridMultilevel"/>
    <w:tmpl w:val="2FCC118A"/>
    <w:lvl w:ilvl="0" w:tplc="50064EF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80282C"/>
    <w:multiLevelType w:val="hybridMultilevel"/>
    <w:tmpl w:val="88B2A74E"/>
    <w:lvl w:ilvl="0" w:tplc="D0FE52EC">
      <w:start w:val="1"/>
      <w:numFmt w:val="decimal"/>
      <w:lvlText w:val="%1."/>
      <w:lvlJc w:val="left"/>
      <w:pPr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2A2D0C"/>
    <w:multiLevelType w:val="singleLevel"/>
    <w:tmpl w:val="C7F4805E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8">
    <w:nsid w:val="29624CB7"/>
    <w:multiLevelType w:val="hybridMultilevel"/>
    <w:tmpl w:val="A0D6D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64985"/>
    <w:multiLevelType w:val="singleLevel"/>
    <w:tmpl w:val="683AFCB2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</w:rPr>
    </w:lvl>
  </w:abstractNum>
  <w:abstractNum w:abstractNumId="10">
    <w:nsid w:val="346952B1"/>
    <w:multiLevelType w:val="hybridMultilevel"/>
    <w:tmpl w:val="69AEC8D0"/>
    <w:lvl w:ilvl="0" w:tplc="597C7156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6277781"/>
    <w:multiLevelType w:val="hybridMultilevel"/>
    <w:tmpl w:val="53A8E658"/>
    <w:lvl w:ilvl="0" w:tplc="703C496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>
    <w:nsid w:val="4E641E1A"/>
    <w:multiLevelType w:val="hybridMultilevel"/>
    <w:tmpl w:val="4D5C5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7756CC"/>
    <w:multiLevelType w:val="hybridMultilevel"/>
    <w:tmpl w:val="30F47C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FCD3890"/>
    <w:multiLevelType w:val="hybridMultilevel"/>
    <w:tmpl w:val="8160A834"/>
    <w:lvl w:ilvl="0" w:tplc="0419000F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A163F5"/>
    <w:multiLevelType w:val="multilevel"/>
    <w:tmpl w:val="EE527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34B396E"/>
    <w:multiLevelType w:val="singleLevel"/>
    <w:tmpl w:val="DE50275C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>
    <w:nsid w:val="5DF01376"/>
    <w:multiLevelType w:val="hybridMultilevel"/>
    <w:tmpl w:val="CE38F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CC70A0"/>
    <w:multiLevelType w:val="hybridMultilevel"/>
    <w:tmpl w:val="EB34B3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04620A1"/>
    <w:multiLevelType w:val="hybridMultilevel"/>
    <w:tmpl w:val="06CE5BFC"/>
    <w:lvl w:ilvl="0" w:tplc="84DA1F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852B5"/>
    <w:multiLevelType w:val="hybridMultilevel"/>
    <w:tmpl w:val="84B44DC6"/>
    <w:lvl w:ilvl="0" w:tplc="51323E46">
      <w:start w:val="1"/>
      <w:numFmt w:val="decimal"/>
      <w:lvlText w:val="%1.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64C3732"/>
    <w:multiLevelType w:val="hybridMultilevel"/>
    <w:tmpl w:val="1C508B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FA49E6"/>
    <w:multiLevelType w:val="hybridMultilevel"/>
    <w:tmpl w:val="041640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40C31DA"/>
    <w:multiLevelType w:val="hybridMultilevel"/>
    <w:tmpl w:val="CF9C45A4"/>
    <w:lvl w:ilvl="0" w:tplc="7666A9A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76905700"/>
    <w:multiLevelType w:val="hybridMultilevel"/>
    <w:tmpl w:val="EE527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88971B1"/>
    <w:multiLevelType w:val="hybridMultilevel"/>
    <w:tmpl w:val="F9E45054"/>
    <w:lvl w:ilvl="0" w:tplc="FCFAB9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7B7C12FF"/>
    <w:multiLevelType w:val="singleLevel"/>
    <w:tmpl w:val="044C2F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7BD90264"/>
    <w:multiLevelType w:val="hybridMultilevel"/>
    <w:tmpl w:val="86A2587C"/>
    <w:lvl w:ilvl="0" w:tplc="F1C00FAC">
      <w:start w:val="1"/>
      <w:numFmt w:val="decimal"/>
      <w:lvlText w:val="%1."/>
      <w:lvlJc w:val="left"/>
      <w:pPr>
        <w:tabs>
          <w:tab w:val="num" w:pos="1155"/>
        </w:tabs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26"/>
  </w:num>
  <w:num w:numId="3">
    <w:abstractNumId w:val="16"/>
  </w:num>
  <w:num w:numId="4">
    <w:abstractNumId w:val="7"/>
  </w:num>
  <w:num w:numId="5">
    <w:abstractNumId w:val="17"/>
  </w:num>
  <w:num w:numId="6">
    <w:abstractNumId w:val="1"/>
  </w:num>
  <w:num w:numId="7">
    <w:abstractNumId w:val="22"/>
  </w:num>
  <w:num w:numId="8">
    <w:abstractNumId w:val="13"/>
  </w:num>
  <w:num w:numId="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2"/>
  </w:num>
  <w:num w:numId="14">
    <w:abstractNumId w:val="10"/>
  </w:num>
  <w:num w:numId="15">
    <w:abstractNumId w:val="25"/>
  </w:num>
  <w:num w:numId="16">
    <w:abstractNumId w:val="8"/>
  </w:num>
  <w:num w:numId="17">
    <w:abstractNumId w:val="14"/>
  </w:num>
  <w:num w:numId="18">
    <w:abstractNumId w:val="27"/>
  </w:num>
  <w:num w:numId="19">
    <w:abstractNumId w:val="24"/>
  </w:num>
  <w:num w:numId="20">
    <w:abstractNumId w:val="15"/>
  </w:num>
  <w:num w:numId="21">
    <w:abstractNumId w:val="11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6"/>
  </w:num>
  <w:num w:numId="2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3F01"/>
  <w:doNotTrackMoves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SX" w:val="25"/>
  </w:docVars>
  <w:rsids>
    <w:rsidRoot w:val="00E52B40"/>
    <w:rsid w:val="00000C21"/>
    <w:rsid w:val="00004263"/>
    <w:rsid w:val="00006E8D"/>
    <w:rsid w:val="0001195C"/>
    <w:rsid w:val="00012171"/>
    <w:rsid w:val="00015A6F"/>
    <w:rsid w:val="00015EFB"/>
    <w:rsid w:val="00017A12"/>
    <w:rsid w:val="000218F0"/>
    <w:rsid w:val="00022F1E"/>
    <w:rsid w:val="00025B75"/>
    <w:rsid w:val="00033089"/>
    <w:rsid w:val="00035CDC"/>
    <w:rsid w:val="00036EC1"/>
    <w:rsid w:val="00040B96"/>
    <w:rsid w:val="0004150D"/>
    <w:rsid w:val="00041EB1"/>
    <w:rsid w:val="000427E5"/>
    <w:rsid w:val="00043A4E"/>
    <w:rsid w:val="00043C3A"/>
    <w:rsid w:val="0004522A"/>
    <w:rsid w:val="00045CC6"/>
    <w:rsid w:val="00046126"/>
    <w:rsid w:val="00047D93"/>
    <w:rsid w:val="000503AA"/>
    <w:rsid w:val="000529DB"/>
    <w:rsid w:val="000569CD"/>
    <w:rsid w:val="00061698"/>
    <w:rsid w:val="00062AA2"/>
    <w:rsid w:val="00063657"/>
    <w:rsid w:val="000646DB"/>
    <w:rsid w:val="0006495E"/>
    <w:rsid w:val="0006678B"/>
    <w:rsid w:val="00067994"/>
    <w:rsid w:val="000749CE"/>
    <w:rsid w:val="00083F90"/>
    <w:rsid w:val="0008758A"/>
    <w:rsid w:val="00087EC9"/>
    <w:rsid w:val="000912ED"/>
    <w:rsid w:val="00092B7A"/>
    <w:rsid w:val="00093F5A"/>
    <w:rsid w:val="000A11DA"/>
    <w:rsid w:val="000A121B"/>
    <w:rsid w:val="000A2325"/>
    <w:rsid w:val="000A3B8D"/>
    <w:rsid w:val="000A6425"/>
    <w:rsid w:val="000A6490"/>
    <w:rsid w:val="000A74DF"/>
    <w:rsid w:val="000B0B1F"/>
    <w:rsid w:val="000B1972"/>
    <w:rsid w:val="000B24DF"/>
    <w:rsid w:val="000B6042"/>
    <w:rsid w:val="000C0CF8"/>
    <w:rsid w:val="000C0E92"/>
    <w:rsid w:val="000C1B2B"/>
    <w:rsid w:val="000C46F9"/>
    <w:rsid w:val="000C546D"/>
    <w:rsid w:val="000C54F9"/>
    <w:rsid w:val="000C7928"/>
    <w:rsid w:val="000D1CFA"/>
    <w:rsid w:val="000D2D88"/>
    <w:rsid w:val="000D41CE"/>
    <w:rsid w:val="000D676D"/>
    <w:rsid w:val="000E256E"/>
    <w:rsid w:val="000E2C6D"/>
    <w:rsid w:val="000E2E05"/>
    <w:rsid w:val="000E3058"/>
    <w:rsid w:val="000E49EC"/>
    <w:rsid w:val="000E55CA"/>
    <w:rsid w:val="000E58A2"/>
    <w:rsid w:val="000E590F"/>
    <w:rsid w:val="000E7037"/>
    <w:rsid w:val="000F2473"/>
    <w:rsid w:val="000F2BE3"/>
    <w:rsid w:val="000F59C6"/>
    <w:rsid w:val="000F60D7"/>
    <w:rsid w:val="000F6AFA"/>
    <w:rsid w:val="00101169"/>
    <w:rsid w:val="001015CD"/>
    <w:rsid w:val="001040BA"/>
    <w:rsid w:val="00107A6F"/>
    <w:rsid w:val="00110358"/>
    <w:rsid w:val="001104CF"/>
    <w:rsid w:val="001128EB"/>
    <w:rsid w:val="00116B6E"/>
    <w:rsid w:val="00116E53"/>
    <w:rsid w:val="00125713"/>
    <w:rsid w:val="00131B9E"/>
    <w:rsid w:val="001333EB"/>
    <w:rsid w:val="00135BE9"/>
    <w:rsid w:val="00145B0B"/>
    <w:rsid w:val="001504EE"/>
    <w:rsid w:val="00151A78"/>
    <w:rsid w:val="00153BF2"/>
    <w:rsid w:val="00154458"/>
    <w:rsid w:val="00157057"/>
    <w:rsid w:val="00160282"/>
    <w:rsid w:val="00160C95"/>
    <w:rsid w:val="00160E9E"/>
    <w:rsid w:val="00164DF3"/>
    <w:rsid w:val="00171D22"/>
    <w:rsid w:val="001723A6"/>
    <w:rsid w:val="00174AFB"/>
    <w:rsid w:val="00175EE4"/>
    <w:rsid w:val="001765D1"/>
    <w:rsid w:val="00181EF6"/>
    <w:rsid w:val="001846B1"/>
    <w:rsid w:val="00186862"/>
    <w:rsid w:val="00194BB7"/>
    <w:rsid w:val="00196679"/>
    <w:rsid w:val="001A17B7"/>
    <w:rsid w:val="001A36FA"/>
    <w:rsid w:val="001A46E1"/>
    <w:rsid w:val="001A6D34"/>
    <w:rsid w:val="001A792F"/>
    <w:rsid w:val="001B2A86"/>
    <w:rsid w:val="001B2B35"/>
    <w:rsid w:val="001B30E1"/>
    <w:rsid w:val="001B6B23"/>
    <w:rsid w:val="001B79D4"/>
    <w:rsid w:val="001B7B99"/>
    <w:rsid w:val="001C0708"/>
    <w:rsid w:val="001C19BD"/>
    <w:rsid w:val="001C2C27"/>
    <w:rsid w:val="001C6404"/>
    <w:rsid w:val="001D1022"/>
    <w:rsid w:val="001D57DC"/>
    <w:rsid w:val="001D720B"/>
    <w:rsid w:val="001E1A18"/>
    <w:rsid w:val="001E1D7D"/>
    <w:rsid w:val="001E4B85"/>
    <w:rsid w:val="001E7E2B"/>
    <w:rsid w:val="001F0C24"/>
    <w:rsid w:val="001F2E8A"/>
    <w:rsid w:val="002041B1"/>
    <w:rsid w:val="00204363"/>
    <w:rsid w:val="0020626D"/>
    <w:rsid w:val="00206380"/>
    <w:rsid w:val="00207C4A"/>
    <w:rsid w:val="0021628F"/>
    <w:rsid w:val="00217029"/>
    <w:rsid w:val="00220A29"/>
    <w:rsid w:val="002211AE"/>
    <w:rsid w:val="002211FA"/>
    <w:rsid w:val="002226F5"/>
    <w:rsid w:val="002226FE"/>
    <w:rsid w:val="0022373A"/>
    <w:rsid w:val="00224D1B"/>
    <w:rsid w:val="00226C19"/>
    <w:rsid w:val="00226F84"/>
    <w:rsid w:val="00227D86"/>
    <w:rsid w:val="002306DA"/>
    <w:rsid w:val="00232BE6"/>
    <w:rsid w:val="00237A81"/>
    <w:rsid w:val="002412D0"/>
    <w:rsid w:val="002414F0"/>
    <w:rsid w:val="0024230C"/>
    <w:rsid w:val="0024287E"/>
    <w:rsid w:val="00242BD0"/>
    <w:rsid w:val="00246E6F"/>
    <w:rsid w:val="00247502"/>
    <w:rsid w:val="002523C5"/>
    <w:rsid w:val="00254B0F"/>
    <w:rsid w:val="002550CC"/>
    <w:rsid w:val="002605CD"/>
    <w:rsid w:val="00260B11"/>
    <w:rsid w:val="00260F90"/>
    <w:rsid w:val="00261644"/>
    <w:rsid w:val="00262239"/>
    <w:rsid w:val="00264545"/>
    <w:rsid w:val="0026760F"/>
    <w:rsid w:val="002715B4"/>
    <w:rsid w:val="0027185B"/>
    <w:rsid w:val="00271B37"/>
    <w:rsid w:val="0027273D"/>
    <w:rsid w:val="00272998"/>
    <w:rsid w:val="00277606"/>
    <w:rsid w:val="002804BA"/>
    <w:rsid w:val="00280CE9"/>
    <w:rsid w:val="00285536"/>
    <w:rsid w:val="00286054"/>
    <w:rsid w:val="00287872"/>
    <w:rsid w:val="0029196C"/>
    <w:rsid w:val="00295FF8"/>
    <w:rsid w:val="002A0EDB"/>
    <w:rsid w:val="002A5C4B"/>
    <w:rsid w:val="002B5066"/>
    <w:rsid w:val="002B550F"/>
    <w:rsid w:val="002B5D2E"/>
    <w:rsid w:val="002C11B9"/>
    <w:rsid w:val="002C187E"/>
    <w:rsid w:val="002C4E4E"/>
    <w:rsid w:val="002C63EE"/>
    <w:rsid w:val="002C6F91"/>
    <w:rsid w:val="002D6015"/>
    <w:rsid w:val="002E0E95"/>
    <w:rsid w:val="002E1818"/>
    <w:rsid w:val="002E301A"/>
    <w:rsid w:val="002E7017"/>
    <w:rsid w:val="002F0853"/>
    <w:rsid w:val="002F1D0B"/>
    <w:rsid w:val="002F650F"/>
    <w:rsid w:val="002F6FF2"/>
    <w:rsid w:val="00302C45"/>
    <w:rsid w:val="00303F23"/>
    <w:rsid w:val="00305065"/>
    <w:rsid w:val="00310B4B"/>
    <w:rsid w:val="00310D68"/>
    <w:rsid w:val="00310F24"/>
    <w:rsid w:val="00311538"/>
    <w:rsid w:val="003172DF"/>
    <w:rsid w:val="00317454"/>
    <w:rsid w:val="003215F0"/>
    <w:rsid w:val="0032211F"/>
    <w:rsid w:val="00323F28"/>
    <w:rsid w:val="0032543F"/>
    <w:rsid w:val="00332C63"/>
    <w:rsid w:val="0033414D"/>
    <w:rsid w:val="0033558C"/>
    <w:rsid w:val="00336708"/>
    <w:rsid w:val="0034590C"/>
    <w:rsid w:val="00354EC5"/>
    <w:rsid w:val="00355784"/>
    <w:rsid w:val="00357635"/>
    <w:rsid w:val="00357952"/>
    <w:rsid w:val="00357E4E"/>
    <w:rsid w:val="003610EF"/>
    <w:rsid w:val="0036251D"/>
    <w:rsid w:val="00365FE9"/>
    <w:rsid w:val="003664A8"/>
    <w:rsid w:val="00366F71"/>
    <w:rsid w:val="00371479"/>
    <w:rsid w:val="003716A8"/>
    <w:rsid w:val="00373133"/>
    <w:rsid w:val="00375D8B"/>
    <w:rsid w:val="00376B53"/>
    <w:rsid w:val="00377269"/>
    <w:rsid w:val="0038087C"/>
    <w:rsid w:val="00380FE7"/>
    <w:rsid w:val="0038403F"/>
    <w:rsid w:val="003904BB"/>
    <w:rsid w:val="00392DA2"/>
    <w:rsid w:val="003949E0"/>
    <w:rsid w:val="003972A6"/>
    <w:rsid w:val="003A5CE8"/>
    <w:rsid w:val="003A7ACF"/>
    <w:rsid w:val="003B2423"/>
    <w:rsid w:val="003B4066"/>
    <w:rsid w:val="003B4760"/>
    <w:rsid w:val="003C0F43"/>
    <w:rsid w:val="003C1263"/>
    <w:rsid w:val="003C1A96"/>
    <w:rsid w:val="003C20EE"/>
    <w:rsid w:val="003C2FCF"/>
    <w:rsid w:val="003C3023"/>
    <w:rsid w:val="003C43FF"/>
    <w:rsid w:val="003C45E7"/>
    <w:rsid w:val="003C666C"/>
    <w:rsid w:val="003D2FD7"/>
    <w:rsid w:val="003E1702"/>
    <w:rsid w:val="003E321D"/>
    <w:rsid w:val="003E33FD"/>
    <w:rsid w:val="003F00E2"/>
    <w:rsid w:val="003F13CB"/>
    <w:rsid w:val="003F35A2"/>
    <w:rsid w:val="003F369D"/>
    <w:rsid w:val="003F3782"/>
    <w:rsid w:val="003F6DFE"/>
    <w:rsid w:val="004008D4"/>
    <w:rsid w:val="00404000"/>
    <w:rsid w:val="00410E86"/>
    <w:rsid w:val="00416B45"/>
    <w:rsid w:val="00416E8C"/>
    <w:rsid w:val="004200FE"/>
    <w:rsid w:val="00420BAD"/>
    <w:rsid w:val="00422E63"/>
    <w:rsid w:val="0042624C"/>
    <w:rsid w:val="00426685"/>
    <w:rsid w:val="00432193"/>
    <w:rsid w:val="004342E8"/>
    <w:rsid w:val="00435AE8"/>
    <w:rsid w:val="00436E6A"/>
    <w:rsid w:val="00437B8B"/>
    <w:rsid w:val="00440989"/>
    <w:rsid w:val="00440B71"/>
    <w:rsid w:val="00443D2D"/>
    <w:rsid w:val="0044590F"/>
    <w:rsid w:val="00452043"/>
    <w:rsid w:val="00457978"/>
    <w:rsid w:val="004600FE"/>
    <w:rsid w:val="00465C43"/>
    <w:rsid w:val="00475D43"/>
    <w:rsid w:val="00476368"/>
    <w:rsid w:val="004763DB"/>
    <w:rsid w:val="004802DB"/>
    <w:rsid w:val="00481D13"/>
    <w:rsid w:val="004835E9"/>
    <w:rsid w:val="00483D48"/>
    <w:rsid w:val="0048453F"/>
    <w:rsid w:val="00484BE2"/>
    <w:rsid w:val="0048560A"/>
    <w:rsid w:val="00487360"/>
    <w:rsid w:val="00494934"/>
    <w:rsid w:val="00495471"/>
    <w:rsid w:val="00497961"/>
    <w:rsid w:val="004A01B5"/>
    <w:rsid w:val="004A0813"/>
    <w:rsid w:val="004A216D"/>
    <w:rsid w:val="004A4620"/>
    <w:rsid w:val="004A543B"/>
    <w:rsid w:val="004A6BBF"/>
    <w:rsid w:val="004A6C3D"/>
    <w:rsid w:val="004B15AA"/>
    <w:rsid w:val="004B5670"/>
    <w:rsid w:val="004B69A1"/>
    <w:rsid w:val="004C0594"/>
    <w:rsid w:val="004C2100"/>
    <w:rsid w:val="004C61B5"/>
    <w:rsid w:val="004C6942"/>
    <w:rsid w:val="004C6A9F"/>
    <w:rsid w:val="004C6ECE"/>
    <w:rsid w:val="004D3147"/>
    <w:rsid w:val="004E18A9"/>
    <w:rsid w:val="004E2ACF"/>
    <w:rsid w:val="004E2B38"/>
    <w:rsid w:val="004E3A47"/>
    <w:rsid w:val="004E48A3"/>
    <w:rsid w:val="004E70E4"/>
    <w:rsid w:val="004F34C1"/>
    <w:rsid w:val="004F46FD"/>
    <w:rsid w:val="00501DC5"/>
    <w:rsid w:val="00502898"/>
    <w:rsid w:val="00502A83"/>
    <w:rsid w:val="005037E6"/>
    <w:rsid w:val="005040C6"/>
    <w:rsid w:val="00504276"/>
    <w:rsid w:val="0050629D"/>
    <w:rsid w:val="005065B6"/>
    <w:rsid w:val="00511E6A"/>
    <w:rsid w:val="00514422"/>
    <w:rsid w:val="00515186"/>
    <w:rsid w:val="005158A8"/>
    <w:rsid w:val="00517C37"/>
    <w:rsid w:val="005237F8"/>
    <w:rsid w:val="00526402"/>
    <w:rsid w:val="005308E8"/>
    <w:rsid w:val="00530C11"/>
    <w:rsid w:val="005311C6"/>
    <w:rsid w:val="0053173E"/>
    <w:rsid w:val="00532E30"/>
    <w:rsid w:val="005332C5"/>
    <w:rsid w:val="00534895"/>
    <w:rsid w:val="00536BBF"/>
    <w:rsid w:val="00542A4B"/>
    <w:rsid w:val="00542F9D"/>
    <w:rsid w:val="0054443E"/>
    <w:rsid w:val="00556F90"/>
    <w:rsid w:val="00561046"/>
    <w:rsid w:val="00561DB3"/>
    <w:rsid w:val="005620E6"/>
    <w:rsid w:val="0056304E"/>
    <w:rsid w:val="00563D2D"/>
    <w:rsid w:val="005642DC"/>
    <w:rsid w:val="00564669"/>
    <w:rsid w:val="00566246"/>
    <w:rsid w:val="005665AD"/>
    <w:rsid w:val="00566E81"/>
    <w:rsid w:val="005679A9"/>
    <w:rsid w:val="00567E6B"/>
    <w:rsid w:val="005730AB"/>
    <w:rsid w:val="00574C88"/>
    <w:rsid w:val="005758E4"/>
    <w:rsid w:val="00577C73"/>
    <w:rsid w:val="00577EA4"/>
    <w:rsid w:val="005827D4"/>
    <w:rsid w:val="00583BBC"/>
    <w:rsid w:val="00583FBA"/>
    <w:rsid w:val="005846D9"/>
    <w:rsid w:val="00584ECA"/>
    <w:rsid w:val="00590B8B"/>
    <w:rsid w:val="005A08EF"/>
    <w:rsid w:val="005A7654"/>
    <w:rsid w:val="005B495B"/>
    <w:rsid w:val="005C20AC"/>
    <w:rsid w:val="005C2BF7"/>
    <w:rsid w:val="005D053F"/>
    <w:rsid w:val="005D263E"/>
    <w:rsid w:val="005D48B8"/>
    <w:rsid w:val="005D62BB"/>
    <w:rsid w:val="005D7A2F"/>
    <w:rsid w:val="005E0033"/>
    <w:rsid w:val="005E0215"/>
    <w:rsid w:val="005E3267"/>
    <w:rsid w:val="005E416F"/>
    <w:rsid w:val="005E5FD4"/>
    <w:rsid w:val="005E6867"/>
    <w:rsid w:val="005E7F8F"/>
    <w:rsid w:val="005F0381"/>
    <w:rsid w:val="005F1CDC"/>
    <w:rsid w:val="005F3426"/>
    <w:rsid w:val="005F4541"/>
    <w:rsid w:val="005F6033"/>
    <w:rsid w:val="005F63D8"/>
    <w:rsid w:val="0060014B"/>
    <w:rsid w:val="00605E4F"/>
    <w:rsid w:val="00606909"/>
    <w:rsid w:val="006070F5"/>
    <w:rsid w:val="00607354"/>
    <w:rsid w:val="00607FE6"/>
    <w:rsid w:val="0061380D"/>
    <w:rsid w:val="00614902"/>
    <w:rsid w:val="006171D3"/>
    <w:rsid w:val="0062064B"/>
    <w:rsid w:val="0062064C"/>
    <w:rsid w:val="00621189"/>
    <w:rsid w:val="0062537D"/>
    <w:rsid w:val="00627E34"/>
    <w:rsid w:val="00630D48"/>
    <w:rsid w:val="0063226F"/>
    <w:rsid w:val="00636C4E"/>
    <w:rsid w:val="00642B68"/>
    <w:rsid w:val="00642E9C"/>
    <w:rsid w:val="00643C68"/>
    <w:rsid w:val="00646822"/>
    <w:rsid w:val="00650B98"/>
    <w:rsid w:val="00652408"/>
    <w:rsid w:val="00655CFE"/>
    <w:rsid w:val="00657755"/>
    <w:rsid w:val="00660B87"/>
    <w:rsid w:val="00660C81"/>
    <w:rsid w:val="00664228"/>
    <w:rsid w:val="00665531"/>
    <w:rsid w:val="00666E4A"/>
    <w:rsid w:val="006710C9"/>
    <w:rsid w:val="0067128A"/>
    <w:rsid w:val="00675188"/>
    <w:rsid w:val="00682AE1"/>
    <w:rsid w:val="00685506"/>
    <w:rsid w:val="00685755"/>
    <w:rsid w:val="00686B84"/>
    <w:rsid w:val="00690DAD"/>
    <w:rsid w:val="00691A86"/>
    <w:rsid w:val="00693F23"/>
    <w:rsid w:val="006957FC"/>
    <w:rsid w:val="006A37DD"/>
    <w:rsid w:val="006A446E"/>
    <w:rsid w:val="006A68F2"/>
    <w:rsid w:val="006B3D25"/>
    <w:rsid w:val="006B66AF"/>
    <w:rsid w:val="006C1A18"/>
    <w:rsid w:val="006C2075"/>
    <w:rsid w:val="006C2A9E"/>
    <w:rsid w:val="006C2C13"/>
    <w:rsid w:val="006C3F19"/>
    <w:rsid w:val="006C4680"/>
    <w:rsid w:val="006C6B12"/>
    <w:rsid w:val="006C77A2"/>
    <w:rsid w:val="006D0F0C"/>
    <w:rsid w:val="006D132F"/>
    <w:rsid w:val="006D1F34"/>
    <w:rsid w:val="006D510F"/>
    <w:rsid w:val="006D5A72"/>
    <w:rsid w:val="006D6AC9"/>
    <w:rsid w:val="006E0568"/>
    <w:rsid w:val="006E31AD"/>
    <w:rsid w:val="006E362B"/>
    <w:rsid w:val="006E622E"/>
    <w:rsid w:val="006F2C04"/>
    <w:rsid w:val="006F4CF4"/>
    <w:rsid w:val="006F594F"/>
    <w:rsid w:val="006F651C"/>
    <w:rsid w:val="006F6AF1"/>
    <w:rsid w:val="00700047"/>
    <w:rsid w:val="007058ED"/>
    <w:rsid w:val="00705F01"/>
    <w:rsid w:val="007063D9"/>
    <w:rsid w:val="00706FC7"/>
    <w:rsid w:val="00714A1C"/>
    <w:rsid w:val="00720180"/>
    <w:rsid w:val="007202D7"/>
    <w:rsid w:val="00723147"/>
    <w:rsid w:val="00723199"/>
    <w:rsid w:val="007249FD"/>
    <w:rsid w:val="00725E16"/>
    <w:rsid w:val="00727770"/>
    <w:rsid w:val="00732B67"/>
    <w:rsid w:val="007330ED"/>
    <w:rsid w:val="00735A1A"/>
    <w:rsid w:val="007369B5"/>
    <w:rsid w:val="00736DAB"/>
    <w:rsid w:val="0073759F"/>
    <w:rsid w:val="00737D7F"/>
    <w:rsid w:val="00740CB4"/>
    <w:rsid w:val="007434AE"/>
    <w:rsid w:val="007463FC"/>
    <w:rsid w:val="0075024C"/>
    <w:rsid w:val="0075054F"/>
    <w:rsid w:val="00750793"/>
    <w:rsid w:val="0075133C"/>
    <w:rsid w:val="0075228D"/>
    <w:rsid w:val="00755650"/>
    <w:rsid w:val="00756454"/>
    <w:rsid w:val="00757E30"/>
    <w:rsid w:val="00760C9A"/>
    <w:rsid w:val="00760D43"/>
    <w:rsid w:val="00764FFB"/>
    <w:rsid w:val="0077603A"/>
    <w:rsid w:val="00776F95"/>
    <w:rsid w:val="007830F5"/>
    <w:rsid w:val="007847EB"/>
    <w:rsid w:val="00784807"/>
    <w:rsid w:val="00785F7C"/>
    <w:rsid w:val="007866EF"/>
    <w:rsid w:val="00792E17"/>
    <w:rsid w:val="00794142"/>
    <w:rsid w:val="00795BDD"/>
    <w:rsid w:val="00797FB7"/>
    <w:rsid w:val="007A108F"/>
    <w:rsid w:val="007A1F7D"/>
    <w:rsid w:val="007A3150"/>
    <w:rsid w:val="007A3D50"/>
    <w:rsid w:val="007A73B8"/>
    <w:rsid w:val="007B08E4"/>
    <w:rsid w:val="007B2255"/>
    <w:rsid w:val="007B4635"/>
    <w:rsid w:val="007B49A2"/>
    <w:rsid w:val="007B69D5"/>
    <w:rsid w:val="007B7113"/>
    <w:rsid w:val="007B7E9B"/>
    <w:rsid w:val="007C045B"/>
    <w:rsid w:val="007C14C0"/>
    <w:rsid w:val="007C3877"/>
    <w:rsid w:val="007C41B8"/>
    <w:rsid w:val="007C7FC9"/>
    <w:rsid w:val="007D141E"/>
    <w:rsid w:val="007D21F5"/>
    <w:rsid w:val="007D33A7"/>
    <w:rsid w:val="007D6D8F"/>
    <w:rsid w:val="007E1FBB"/>
    <w:rsid w:val="007E6E60"/>
    <w:rsid w:val="007E73B9"/>
    <w:rsid w:val="007F396D"/>
    <w:rsid w:val="007F3ADA"/>
    <w:rsid w:val="007F3F03"/>
    <w:rsid w:val="0080535F"/>
    <w:rsid w:val="00805B10"/>
    <w:rsid w:val="00805BA1"/>
    <w:rsid w:val="00810967"/>
    <w:rsid w:val="00810C0B"/>
    <w:rsid w:val="0081534B"/>
    <w:rsid w:val="00820312"/>
    <w:rsid w:val="0082257C"/>
    <w:rsid w:val="0082496E"/>
    <w:rsid w:val="008250E0"/>
    <w:rsid w:val="00827411"/>
    <w:rsid w:val="0083403C"/>
    <w:rsid w:val="00834087"/>
    <w:rsid w:val="008353E0"/>
    <w:rsid w:val="008357A1"/>
    <w:rsid w:val="00836B3E"/>
    <w:rsid w:val="00840282"/>
    <w:rsid w:val="0084056F"/>
    <w:rsid w:val="00841B3D"/>
    <w:rsid w:val="00845053"/>
    <w:rsid w:val="00847156"/>
    <w:rsid w:val="00851804"/>
    <w:rsid w:val="00853ADA"/>
    <w:rsid w:val="00854D78"/>
    <w:rsid w:val="0085538F"/>
    <w:rsid w:val="0085709F"/>
    <w:rsid w:val="00860065"/>
    <w:rsid w:val="00860CA5"/>
    <w:rsid w:val="00861103"/>
    <w:rsid w:val="00864741"/>
    <w:rsid w:val="008649C5"/>
    <w:rsid w:val="00870085"/>
    <w:rsid w:val="0087313A"/>
    <w:rsid w:val="008731E5"/>
    <w:rsid w:val="008736EC"/>
    <w:rsid w:val="00873A53"/>
    <w:rsid w:val="008766AB"/>
    <w:rsid w:val="00883526"/>
    <w:rsid w:val="008840B1"/>
    <w:rsid w:val="00884572"/>
    <w:rsid w:val="00886812"/>
    <w:rsid w:val="00887FCE"/>
    <w:rsid w:val="00890488"/>
    <w:rsid w:val="008919D6"/>
    <w:rsid w:val="008948C6"/>
    <w:rsid w:val="0089684A"/>
    <w:rsid w:val="00896969"/>
    <w:rsid w:val="008A5CA3"/>
    <w:rsid w:val="008A654F"/>
    <w:rsid w:val="008B2150"/>
    <w:rsid w:val="008B4553"/>
    <w:rsid w:val="008C19CC"/>
    <w:rsid w:val="008C59D7"/>
    <w:rsid w:val="008C6404"/>
    <w:rsid w:val="008D28C0"/>
    <w:rsid w:val="008D2ED3"/>
    <w:rsid w:val="008D6AC5"/>
    <w:rsid w:val="008D726A"/>
    <w:rsid w:val="008E2555"/>
    <w:rsid w:val="008E3F40"/>
    <w:rsid w:val="008E418E"/>
    <w:rsid w:val="008E6619"/>
    <w:rsid w:val="008F228D"/>
    <w:rsid w:val="008F6746"/>
    <w:rsid w:val="008F77DA"/>
    <w:rsid w:val="008F7DE7"/>
    <w:rsid w:val="00901B0D"/>
    <w:rsid w:val="00902BC4"/>
    <w:rsid w:val="00902C17"/>
    <w:rsid w:val="009050B2"/>
    <w:rsid w:val="009064FA"/>
    <w:rsid w:val="009126E4"/>
    <w:rsid w:val="00912742"/>
    <w:rsid w:val="00912A48"/>
    <w:rsid w:val="009165F4"/>
    <w:rsid w:val="00916773"/>
    <w:rsid w:val="0091779E"/>
    <w:rsid w:val="0092140B"/>
    <w:rsid w:val="0092248C"/>
    <w:rsid w:val="00923985"/>
    <w:rsid w:val="00923C17"/>
    <w:rsid w:val="00925EDA"/>
    <w:rsid w:val="0092665D"/>
    <w:rsid w:val="009315C7"/>
    <w:rsid w:val="00937693"/>
    <w:rsid w:val="009419E7"/>
    <w:rsid w:val="00942FB8"/>
    <w:rsid w:val="00944550"/>
    <w:rsid w:val="00944586"/>
    <w:rsid w:val="009450DC"/>
    <w:rsid w:val="009524B7"/>
    <w:rsid w:val="00955D21"/>
    <w:rsid w:val="009565F1"/>
    <w:rsid w:val="00956F8B"/>
    <w:rsid w:val="00962B22"/>
    <w:rsid w:val="009636C4"/>
    <w:rsid w:val="0096595F"/>
    <w:rsid w:val="00966454"/>
    <w:rsid w:val="00967461"/>
    <w:rsid w:val="00970742"/>
    <w:rsid w:val="00971DCE"/>
    <w:rsid w:val="009738B2"/>
    <w:rsid w:val="00974ED4"/>
    <w:rsid w:val="00976780"/>
    <w:rsid w:val="00982D1A"/>
    <w:rsid w:val="00985FCE"/>
    <w:rsid w:val="009863F8"/>
    <w:rsid w:val="00987FE5"/>
    <w:rsid w:val="0099110F"/>
    <w:rsid w:val="00992642"/>
    <w:rsid w:val="009978A9"/>
    <w:rsid w:val="009A0814"/>
    <w:rsid w:val="009A178C"/>
    <w:rsid w:val="009A4D8F"/>
    <w:rsid w:val="009A57F9"/>
    <w:rsid w:val="009A78B5"/>
    <w:rsid w:val="009B066B"/>
    <w:rsid w:val="009B1067"/>
    <w:rsid w:val="009B2536"/>
    <w:rsid w:val="009C4508"/>
    <w:rsid w:val="009C5815"/>
    <w:rsid w:val="009D1559"/>
    <w:rsid w:val="009D1921"/>
    <w:rsid w:val="009D2CA9"/>
    <w:rsid w:val="009D3162"/>
    <w:rsid w:val="009D4534"/>
    <w:rsid w:val="009D4975"/>
    <w:rsid w:val="009D4DF5"/>
    <w:rsid w:val="009D6007"/>
    <w:rsid w:val="009E1E48"/>
    <w:rsid w:val="009E378B"/>
    <w:rsid w:val="009E3B17"/>
    <w:rsid w:val="009E6385"/>
    <w:rsid w:val="009F205D"/>
    <w:rsid w:val="009F2A2C"/>
    <w:rsid w:val="009F454A"/>
    <w:rsid w:val="009F71F6"/>
    <w:rsid w:val="009F76BD"/>
    <w:rsid w:val="00A028B6"/>
    <w:rsid w:val="00A049B3"/>
    <w:rsid w:val="00A0554D"/>
    <w:rsid w:val="00A07526"/>
    <w:rsid w:val="00A11793"/>
    <w:rsid w:val="00A219AC"/>
    <w:rsid w:val="00A24F6E"/>
    <w:rsid w:val="00A32A71"/>
    <w:rsid w:val="00A34D4E"/>
    <w:rsid w:val="00A43EDA"/>
    <w:rsid w:val="00A51B05"/>
    <w:rsid w:val="00A54FDA"/>
    <w:rsid w:val="00A56A47"/>
    <w:rsid w:val="00A619CA"/>
    <w:rsid w:val="00A636E6"/>
    <w:rsid w:val="00A65593"/>
    <w:rsid w:val="00A71B55"/>
    <w:rsid w:val="00A75992"/>
    <w:rsid w:val="00A7672A"/>
    <w:rsid w:val="00A82B6E"/>
    <w:rsid w:val="00A87BA2"/>
    <w:rsid w:val="00A9312F"/>
    <w:rsid w:val="00A93C2C"/>
    <w:rsid w:val="00A94C9E"/>
    <w:rsid w:val="00A95B9C"/>
    <w:rsid w:val="00AA20B9"/>
    <w:rsid w:val="00AA2ACE"/>
    <w:rsid w:val="00AA3907"/>
    <w:rsid w:val="00AB2C67"/>
    <w:rsid w:val="00AB32A6"/>
    <w:rsid w:val="00AB341C"/>
    <w:rsid w:val="00AB4104"/>
    <w:rsid w:val="00AB4970"/>
    <w:rsid w:val="00AB7A70"/>
    <w:rsid w:val="00AB7D7B"/>
    <w:rsid w:val="00AC0888"/>
    <w:rsid w:val="00AC0FC9"/>
    <w:rsid w:val="00AC3946"/>
    <w:rsid w:val="00AC453A"/>
    <w:rsid w:val="00AC455C"/>
    <w:rsid w:val="00AC70B2"/>
    <w:rsid w:val="00AD3E89"/>
    <w:rsid w:val="00AD43D3"/>
    <w:rsid w:val="00AD68FB"/>
    <w:rsid w:val="00AE02A5"/>
    <w:rsid w:val="00AE20E7"/>
    <w:rsid w:val="00AE2414"/>
    <w:rsid w:val="00AE367A"/>
    <w:rsid w:val="00AF0BAE"/>
    <w:rsid w:val="00AF3F07"/>
    <w:rsid w:val="00AF4CE0"/>
    <w:rsid w:val="00AF5A9C"/>
    <w:rsid w:val="00B033E9"/>
    <w:rsid w:val="00B03B71"/>
    <w:rsid w:val="00B059BB"/>
    <w:rsid w:val="00B07A28"/>
    <w:rsid w:val="00B103DF"/>
    <w:rsid w:val="00B1093A"/>
    <w:rsid w:val="00B136A4"/>
    <w:rsid w:val="00B13813"/>
    <w:rsid w:val="00B13938"/>
    <w:rsid w:val="00B1548B"/>
    <w:rsid w:val="00B156FB"/>
    <w:rsid w:val="00B16DD3"/>
    <w:rsid w:val="00B17DD7"/>
    <w:rsid w:val="00B21135"/>
    <w:rsid w:val="00B21523"/>
    <w:rsid w:val="00B22782"/>
    <w:rsid w:val="00B25098"/>
    <w:rsid w:val="00B268F0"/>
    <w:rsid w:val="00B279CD"/>
    <w:rsid w:val="00B333E6"/>
    <w:rsid w:val="00B35D58"/>
    <w:rsid w:val="00B3654D"/>
    <w:rsid w:val="00B40365"/>
    <w:rsid w:val="00B4170A"/>
    <w:rsid w:val="00B429ED"/>
    <w:rsid w:val="00B43C35"/>
    <w:rsid w:val="00B47044"/>
    <w:rsid w:val="00B47581"/>
    <w:rsid w:val="00B56979"/>
    <w:rsid w:val="00B56D06"/>
    <w:rsid w:val="00B62FBD"/>
    <w:rsid w:val="00B65465"/>
    <w:rsid w:val="00B70A69"/>
    <w:rsid w:val="00B70B54"/>
    <w:rsid w:val="00B71BCF"/>
    <w:rsid w:val="00B72401"/>
    <w:rsid w:val="00B72D7A"/>
    <w:rsid w:val="00B72F08"/>
    <w:rsid w:val="00B756F3"/>
    <w:rsid w:val="00B76504"/>
    <w:rsid w:val="00B7795A"/>
    <w:rsid w:val="00B83549"/>
    <w:rsid w:val="00B84C7C"/>
    <w:rsid w:val="00B86719"/>
    <w:rsid w:val="00B92D1F"/>
    <w:rsid w:val="00B935D7"/>
    <w:rsid w:val="00B93CF7"/>
    <w:rsid w:val="00B95088"/>
    <w:rsid w:val="00B962BC"/>
    <w:rsid w:val="00B972E5"/>
    <w:rsid w:val="00B9771A"/>
    <w:rsid w:val="00BA22BD"/>
    <w:rsid w:val="00BA2CB2"/>
    <w:rsid w:val="00BA4E22"/>
    <w:rsid w:val="00BA6957"/>
    <w:rsid w:val="00BB00AA"/>
    <w:rsid w:val="00BB2ADD"/>
    <w:rsid w:val="00BB4369"/>
    <w:rsid w:val="00BC0B74"/>
    <w:rsid w:val="00BC2CFD"/>
    <w:rsid w:val="00BC3538"/>
    <w:rsid w:val="00BC3B0A"/>
    <w:rsid w:val="00BC3E64"/>
    <w:rsid w:val="00BC3F47"/>
    <w:rsid w:val="00BC4217"/>
    <w:rsid w:val="00BC5ACE"/>
    <w:rsid w:val="00BC783F"/>
    <w:rsid w:val="00BD2622"/>
    <w:rsid w:val="00BD2CE4"/>
    <w:rsid w:val="00BD5717"/>
    <w:rsid w:val="00BD5B8A"/>
    <w:rsid w:val="00BD5F0C"/>
    <w:rsid w:val="00BD713D"/>
    <w:rsid w:val="00BD71C0"/>
    <w:rsid w:val="00BD7E42"/>
    <w:rsid w:val="00BE46CB"/>
    <w:rsid w:val="00BE4EE4"/>
    <w:rsid w:val="00BE5989"/>
    <w:rsid w:val="00BE643E"/>
    <w:rsid w:val="00BE71E8"/>
    <w:rsid w:val="00BE76BD"/>
    <w:rsid w:val="00BF08E8"/>
    <w:rsid w:val="00BF217E"/>
    <w:rsid w:val="00BF488A"/>
    <w:rsid w:val="00C00C59"/>
    <w:rsid w:val="00C044A1"/>
    <w:rsid w:val="00C05193"/>
    <w:rsid w:val="00C058F2"/>
    <w:rsid w:val="00C05BC1"/>
    <w:rsid w:val="00C05E12"/>
    <w:rsid w:val="00C134CD"/>
    <w:rsid w:val="00C13E5D"/>
    <w:rsid w:val="00C171CA"/>
    <w:rsid w:val="00C23FE7"/>
    <w:rsid w:val="00C24F38"/>
    <w:rsid w:val="00C25925"/>
    <w:rsid w:val="00C26535"/>
    <w:rsid w:val="00C409E0"/>
    <w:rsid w:val="00C40DA5"/>
    <w:rsid w:val="00C40F95"/>
    <w:rsid w:val="00C42194"/>
    <w:rsid w:val="00C439ED"/>
    <w:rsid w:val="00C43AED"/>
    <w:rsid w:val="00C44B32"/>
    <w:rsid w:val="00C46684"/>
    <w:rsid w:val="00C46CA2"/>
    <w:rsid w:val="00C47C7B"/>
    <w:rsid w:val="00C509EA"/>
    <w:rsid w:val="00C52104"/>
    <w:rsid w:val="00C6084A"/>
    <w:rsid w:val="00C626FE"/>
    <w:rsid w:val="00C67F29"/>
    <w:rsid w:val="00C704E2"/>
    <w:rsid w:val="00C72873"/>
    <w:rsid w:val="00C741B1"/>
    <w:rsid w:val="00C743F9"/>
    <w:rsid w:val="00C80913"/>
    <w:rsid w:val="00C82B6C"/>
    <w:rsid w:val="00C82C75"/>
    <w:rsid w:val="00C8473A"/>
    <w:rsid w:val="00C84966"/>
    <w:rsid w:val="00C84AE7"/>
    <w:rsid w:val="00C84FB7"/>
    <w:rsid w:val="00C86FC6"/>
    <w:rsid w:val="00C87D00"/>
    <w:rsid w:val="00C90521"/>
    <w:rsid w:val="00C908AF"/>
    <w:rsid w:val="00C9135F"/>
    <w:rsid w:val="00C92799"/>
    <w:rsid w:val="00C938B7"/>
    <w:rsid w:val="00C93C89"/>
    <w:rsid w:val="00C94310"/>
    <w:rsid w:val="00C95456"/>
    <w:rsid w:val="00C95D67"/>
    <w:rsid w:val="00C97512"/>
    <w:rsid w:val="00CA0159"/>
    <w:rsid w:val="00CA1A0F"/>
    <w:rsid w:val="00CA39F6"/>
    <w:rsid w:val="00CA57E0"/>
    <w:rsid w:val="00CA6B5A"/>
    <w:rsid w:val="00CB01DB"/>
    <w:rsid w:val="00CB07B5"/>
    <w:rsid w:val="00CB2D19"/>
    <w:rsid w:val="00CB34A9"/>
    <w:rsid w:val="00CB5754"/>
    <w:rsid w:val="00CB5E09"/>
    <w:rsid w:val="00CB61BA"/>
    <w:rsid w:val="00CB7477"/>
    <w:rsid w:val="00CC16A9"/>
    <w:rsid w:val="00CC19B5"/>
    <w:rsid w:val="00CC2031"/>
    <w:rsid w:val="00CC5942"/>
    <w:rsid w:val="00CC6635"/>
    <w:rsid w:val="00CC6C7B"/>
    <w:rsid w:val="00CC6F8C"/>
    <w:rsid w:val="00CC7DBA"/>
    <w:rsid w:val="00CD5194"/>
    <w:rsid w:val="00CD696A"/>
    <w:rsid w:val="00CE0659"/>
    <w:rsid w:val="00CE120C"/>
    <w:rsid w:val="00CE2F62"/>
    <w:rsid w:val="00CE5308"/>
    <w:rsid w:val="00CE5A32"/>
    <w:rsid w:val="00CE6510"/>
    <w:rsid w:val="00CE6565"/>
    <w:rsid w:val="00CE7CF7"/>
    <w:rsid w:val="00CF1161"/>
    <w:rsid w:val="00CF4169"/>
    <w:rsid w:val="00CF6ADA"/>
    <w:rsid w:val="00D00284"/>
    <w:rsid w:val="00D00C45"/>
    <w:rsid w:val="00D02331"/>
    <w:rsid w:val="00D04690"/>
    <w:rsid w:val="00D04E5F"/>
    <w:rsid w:val="00D06F51"/>
    <w:rsid w:val="00D1115B"/>
    <w:rsid w:val="00D1655E"/>
    <w:rsid w:val="00D17B14"/>
    <w:rsid w:val="00D23C11"/>
    <w:rsid w:val="00D2483B"/>
    <w:rsid w:val="00D26FBC"/>
    <w:rsid w:val="00D2703A"/>
    <w:rsid w:val="00D3591C"/>
    <w:rsid w:val="00D36C84"/>
    <w:rsid w:val="00D37D3D"/>
    <w:rsid w:val="00D40434"/>
    <w:rsid w:val="00D43C6C"/>
    <w:rsid w:val="00D44156"/>
    <w:rsid w:val="00D45481"/>
    <w:rsid w:val="00D47B36"/>
    <w:rsid w:val="00D5263C"/>
    <w:rsid w:val="00D55F1A"/>
    <w:rsid w:val="00D574C6"/>
    <w:rsid w:val="00D626FB"/>
    <w:rsid w:val="00D631D6"/>
    <w:rsid w:val="00D63627"/>
    <w:rsid w:val="00D65574"/>
    <w:rsid w:val="00D65CF1"/>
    <w:rsid w:val="00D668C5"/>
    <w:rsid w:val="00D675D0"/>
    <w:rsid w:val="00D67F7C"/>
    <w:rsid w:val="00D73612"/>
    <w:rsid w:val="00D73D6A"/>
    <w:rsid w:val="00D74B63"/>
    <w:rsid w:val="00D74FE3"/>
    <w:rsid w:val="00D75F3F"/>
    <w:rsid w:val="00D76DDD"/>
    <w:rsid w:val="00D77062"/>
    <w:rsid w:val="00D77A46"/>
    <w:rsid w:val="00D805DA"/>
    <w:rsid w:val="00D85081"/>
    <w:rsid w:val="00D87F42"/>
    <w:rsid w:val="00D91881"/>
    <w:rsid w:val="00D94069"/>
    <w:rsid w:val="00D97768"/>
    <w:rsid w:val="00DA14E3"/>
    <w:rsid w:val="00DA27D0"/>
    <w:rsid w:val="00DA3B6F"/>
    <w:rsid w:val="00DB072F"/>
    <w:rsid w:val="00DB3F60"/>
    <w:rsid w:val="00DB6668"/>
    <w:rsid w:val="00DC14C0"/>
    <w:rsid w:val="00DC2DF8"/>
    <w:rsid w:val="00DC716F"/>
    <w:rsid w:val="00DD1701"/>
    <w:rsid w:val="00DD1FCE"/>
    <w:rsid w:val="00DD3086"/>
    <w:rsid w:val="00DD58FE"/>
    <w:rsid w:val="00DD5A15"/>
    <w:rsid w:val="00DD746B"/>
    <w:rsid w:val="00DE11BE"/>
    <w:rsid w:val="00DE40F3"/>
    <w:rsid w:val="00DE4DEC"/>
    <w:rsid w:val="00DF002C"/>
    <w:rsid w:val="00DF1A66"/>
    <w:rsid w:val="00DF1B98"/>
    <w:rsid w:val="00DF24AC"/>
    <w:rsid w:val="00DF2FAF"/>
    <w:rsid w:val="00DF3921"/>
    <w:rsid w:val="00DF3D1F"/>
    <w:rsid w:val="00DF6049"/>
    <w:rsid w:val="00DF6CC7"/>
    <w:rsid w:val="00DF734D"/>
    <w:rsid w:val="00E00912"/>
    <w:rsid w:val="00E013AC"/>
    <w:rsid w:val="00E01403"/>
    <w:rsid w:val="00E04C07"/>
    <w:rsid w:val="00E05B07"/>
    <w:rsid w:val="00E07ADD"/>
    <w:rsid w:val="00E10399"/>
    <w:rsid w:val="00E11820"/>
    <w:rsid w:val="00E12C79"/>
    <w:rsid w:val="00E149AE"/>
    <w:rsid w:val="00E165AB"/>
    <w:rsid w:val="00E202AC"/>
    <w:rsid w:val="00E22EB8"/>
    <w:rsid w:val="00E23250"/>
    <w:rsid w:val="00E23325"/>
    <w:rsid w:val="00E25061"/>
    <w:rsid w:val="00E321FC"/>
    <w:rsid w:val="00E32A3E"/>
    <w:rsid w:val="00E33C7E"/>
    <w:rsid w:val="00E3414E"/>
    <w:rsid w:val="00E34570"/>
    <w:rsid w:val="00E355DE"/>
    <w:rsid w:val="00E36AD7"/>
    <w:rsid w:val="00E425EC"/>
    <w:rsid w:val="00E42A6B"/>
    <w:rsid w:val="00E4322D"/>
    <w:rsid w:val="00E44273"/>
    <w:rsid w:val="00E467C9"/>
    <w:rsid w:val="00E46FB8"/>
    <w:rsid w:val="00E50CD2"/>
    <w:rsid w:val="00E5191B"/>
    <w:rsid w:val="00E52273"/>
    <w:rsid w:val="00E528C8"/>
    <w:rsid w:val="00E52B40"/>
    <w:rsid w:val="00E5413D"/>
    <w:rsid w:val="00E56B1F"/>
    <w:rsid w:val="00E57BF5"/>
    <w:rsid w:val="00E604B4"/>
    <w:rsid w:val="00E61267"/>
    <w:rsid w:val="00E61FBA"/>
    <w:rsid w:val="00E6798B"/>
    <w:rsid w:val="00E70613"/>
    <w:rsid w:val="00E71A63"/>
    <w:rsid w:val="00E730E0"/>
    <w:rsid w:val="00E73EB7"/>
    <w:rsid w:val="00E75F92"/>
    <w:rsid w:val="00E765D2"/>
    <w:rsid w:val="00E90368"/>
    <w:rsid w:val="00E921E2"/>
    <w:rsid w:val="00E9465D"/>
    <w:rsid w:val="00E96F43"/>
    <w:rsid w:val="00E97E74"/>
    <w:rsid w:val="00EA03A0"/>
    <w:rsid w:val="00EA2B52"/>
    <w:rsid w:val="00EA59F4"/>
    <w:rsid w:val="00EB03D7"/>
    <w:rsid w:val="00EB1622"/>
    <w:rsid w:val="00EB27B7"/>
    <w:rsid w:val="00EB420C"/>
    <w:rsid w:val="00EB525F"/>
    <w:rsid w:val="00EC3C24"/>
    <w:rsid w:val="00EC5BF9"/>
    <w:rsid w:val="00ED1020"/>
    <w:rsid w:val="00ED1261"/>
    <w:rsid w:val="00ED27A7"/>
    <w:rsid w:val="00ED730E"/>
    <w:rsid w:val="00EE0D75"/>
    <w:rsid w:val="00EE229B"/>
    <w:rsid w:val="00EE2CF0"/>
    <w:rsid w:val="00EE3C2A"/>
    <w:rsid w:val="00EE55A4"/>
    <w:rsid w:val="00EF6896"/>
    <w:rsid w:val="00F06139"/>
    <w:rsid w:val="00F10CBD"/>
    <w:rsid w:val="00F13BF5"/>
    <w:rsid w:val="00F14670"/>
    <w:rsid w:val="00F15F8F"/>
    <w:rsid w:val="00F21296"/>
    <w:rsid w:val="00F22126"/>
    <w:rsid w:val="00F243D5"/>
    <w:rsid w:val="00F246D8"/>
    <w:rsid w:val="00F260FB"/>
    <w:rsid w:val="00F26ED2"/>
    <w:rsid w:val="00F30737"/>
    <w:rsid w:val="00F40383"/>
    <w:rsid w:val="00F42681"/>
    <w:rsid w:val="00F458D8"/>
    <w:rsid w:val="00F45F54"/>
    <w:rsid w:val="00F46055"/>
    <w:rsid w:val="00F4754B"/>
    <w:rsid w:val="00F47C8A"/>
    <w:rsid w:val="00F50B15"/>
    <w:rsid w:val="00F52878"/>
    <w:rsid w:val="00F5447B"/>
    <w:rsid w:val="00F56425"/>
    <w:rsid w:val="00F63052"/>
    <w:rsid w:val="00F63325"/>
    <w:rsid w:val="00F63393"/>
    <w:rsid w:val="00F64294"/>
    <w:rsid w:val="00F70B52"/>
    <w:rsid w:val="00F72F2B"/>
    <w:rsid w:val="00F75A3E"/>
    <w:rsid w:val="00F77006"/>
    <w:rsid w:val="00F80B82"/>
    <w:rsid w:val="00F812A5"/>
    <w:rsid w:val="00F822BB"/>
    <w:rsid w:val="00F858F1"/>
    <w:rsid w:val="00F869E4"/>
    <w:rsid w:val="00F95FA6"/>
    <w:rsid w:val="00F96F20"/>
    <w:rsid w:val="00FA114D"/>
    <w:rsid w:val="00FA210C"/>
    <w:rsid w:val="00FA271B"/>
    <w:rsid w:val="00FA5D9E"/>
    <w:rsid w:val="00FA7371"/>
    <w:rsid w:val="00FA7A5F"/>
    <w:rsid w:val="00FB0027"/>
    <w:rsid w:val="00FB11D7"/>
    <w:rsid w:val="00FB4CF3"/>
    <w:rsid w:val="00FB541D"/>
    <w:rsid w:val="00FB5F69"/>
    <w:rsid w:val="00FB645C"/>
    <w:rsid w:val="00FB7AAF"/>
    <w:rsid w:val="00FC0264"/>
    <w:rsid w:val="00FC2FFA"/>
    <w:rsid w:val="00FC5489"/>
    <w:rsid w:val="00FC6450"/>
    <w:rsid w:val="00FD2E31"/>
    <w:rsid w:val="00FD30B0"/>
    <w:rsid w:val="00FD6909"/>
    <w:rsid w:val="00FD6F7F"/>
    <w:rsid w:val="00FD7116"/>
    <w:rsid w:val="00FD728F"/>
    <w:rsid w:val="00FE1327"/>
    <w:rsid w:val="00FE5011"/>
    <w:rsid w:val="00FE6900"/>
    <w:rsid w:val="00FF143B"/>
    <w:rsid w:val="00FF4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08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0659"/>
  </w:style>
  <w:style w:type="paragraph" w:styleId="1">
    <w:name w:val="heading 1"/>
    <w:basedOn w:val="a"/>
    <w:next w:val="a"/>
    <w:qFormat/>
    <w:rsid w:val="00CE0659"/>
    <w:pPr>
      <w:keepNext/>
      <w:jc w:val="both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qFormat/>
    <w:rsid w:val="00CE0659"/>
    <w:pPr>
      <w:keepNext/>
      <w:jc w:val="both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qFormat/>
    <w:rsid w:val="00CE0659"/>
    <w:pPr>
      <w:keepNext/>
      <w:spacing w:after="120"/>
      <w:outlineLvl w:val="2"/>
    </w:pPr>
    <w:rPr>
      <w:b/>
      <w:sz w:val="16"/>
    </w:rPr>
  </w:style>
  <w:style w:type="paragraph" w:styleId="4">
    <w:name w:val="heading 4"/>
    <w:basedOn w:val="a"/>
    <w:next w:val="a"/>
    <w:qFormat/>
    <w:rsid w:val="00CE0659"/>
    <w:pPr>
      <w:keepNext/>
      <w:ind w:left="5103" w:right="282"/>
      <w:outlineLvl w:val="3"/>
    </w:pPr>
    <w:rPr>
      <w:rFonts w:ascii="Tahoma" w:hAnsi="Tahoma"/>
      <w:sz w:val="28"/>
    </w:rPr>
  </w:style>
  <w:style w:type="paragraph" w:styleId="5">
    <w:name w:val="heading 5"/>
    <w:basedOn w:val="a"/>
    <w:next w:val="a"/>
    <w:qFormat/>
    <w:rsid w:val="00CE0659"/>
    <w:pPr>
      <w:keepNext/>
      <w:jc w:val="right"/>
      <w:outlineLvl w:val="4"/>
    </w:pPr>
    <w:rPr>
      <w:rFonts w:ascii="Tahoma" w:hAnsi="Tahoma"/>
      <w:sz w:val="28"/>
    </w:rPr>
  </w:style>
  <w:style w:type="paragraph" w:styleId="6">
    <w:name w:val="heading 6"/>
    <w:basedOn w:val="a"/>
    <w:next w:val="a"/>
    <w:qFormat/>
    <w:rsid w:val="00CE0659"/>
    <w:pPr>
      <w:keepNext/>
      <w:ind w:left="5040" w:firstLine="720"/>
      <w:outlineLvl w:val="5"/>
    </w:pPr>
    <w:rPr>
      <w:rFonts w:ascii="Tahoma" w:hAnsi="Tahoma" w:cs="Tahoma"/>
      <w:sz w:val="28"/>
    </w:rPr>
  </w:style>
  <w:style w:type="paragraph" w:styleId="7">
    <w:name w:val="heading 7"/>
    <w:basedOn w:val="a"/>
    <w:next w:val="a"/>
    <w:qFormat/>
    <w:rsid w:val="00CE0659"/>
    <w:pPr>
      <w:keepNext/>
      <w:jc w:val="center"/>
      <w:outlineLvl w:val="6"/>
    </w:pPr>
    <w:rPr>
      <w:rFonts w:ascii="Tahoma" w:hAnsi="Tahoma"/>
      <w:sz w:val="28"/>
    </w:rPr>
  </w:style>
  <w:style w:type="paragraph" w:styleId="8">
    <w:name w:val="heading 8"/>
    <w:basedOn w:val="a"/>
    <w:next w:val="a"/>
    <w:qFormat/>
    <w:rsid w:val="00CE0659"/>
    <w:pPr>
      <w:keepNext/>
      <w:outlineLvl w:val="7"/>
    </w:pPr>
    <w:rPr>
      <w:rFonts w:ascii="Tahoma" w:hAnsi="Tahoma"/>
      <w:sz w:val="28"/>
    </w:rPr>
  </w:style>
  <w:style w:type="paragraph" w:styleId="9">
    <w:name w:val="heading 9"/>
    <w:basedOn w:val="a"/>
    <w:next w:val="a"/>
    <w:qFormat/>
    <w:rsid w:val="00CE0659"/>
    <w:pPr>
      <w:keepNext/>
      <w:ind w:left="2160" w:firstLine="720"/>
      <w:jc w:val="both"/>
      <w:outlineLvl w:val="8"/>
    </w:pPr>
    <w:rPr>
      <w:rFonts w:ascii="Tahoma" w:hAnsi="Tahoma" w:cs="Tahoma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0659"/>
    <w:pPr>
      <w:jc w:val="both"/>
    </w:pPr>
    <w:rPr>
      <w:rFonts w:ascii="Arial" w:hAnsi="Arial"/>
      <w:sz w:val="24"/>
    </w:rPr>
  </w:style>
  <w:style w:type="paragraph" w:styleId="a5">
    <w:name w:val="Body Text Indent"/>
    <w:basedOn w:val="a"/>
    <w:rsid w:val="00CE0659"/>
    <w:pPr>
      <w:ind w:left="5529"/>
    </w:pPr>
    <w:rPr>
      <w:sz w:val="28"/>
    </w:rPr>
  </w:style>
  <w:style w:type="paragraph" w:styleId="20">
    <w:name w:val="Body Text Indent 2"/>
    <w:basedOn w:val="a"/>
    <w:rsid w:val="00CE0659"/>
    <w:pPr>
      <w:ind w:right="-619" w:firstLine="720"/>
      <w:jc w:val="both"/>
    </w:pPr>
    <w:rPr>
      <w:sz w:val="28"/>
    </w:rPr>
  </w:style>
  <w:style w:type="paragraph" w:styleId="a6">
    <w:name w:val="Block Text"/>
    <w:basedOn w:val="a"/>
    <w:rsid w:val="00CE0659"/>
    <w:pPr>
      <w:ind w:left="5103" w:right="-619"/>
      <w:jc w:val="both"/>
    </w:pPr>
    <w:rPr>
      <w:sz w:val="28"/>
    </w:rPr>
  </w:style>
  <w:style w:type="paragraph" w:styleId="21">
    <w:name w:val="Body Text 2"/>
    <w:basedOn w:val="a"/>
    <w:link w:val="22"/>
    <w:rsid w:val="00CE0659"/>
    <w:pPr>
      <w:jc w:val="center"/>
    </w:pPr>
    <w:rPr>
      <w:b/>
      <w:lang/>
    </w:rPr>
  </w:style>
  <w:style w:type="paragraph" w:styleId="30">
    <w:name w:val="Body Text 3"/>
    <w:basedOn w:val="a"/>
    <w:rsid w:val="00CE0659"/>
    <w:pPr>
      <w:jc w:val="center"/>
    </w:pPr>
    <w:rPr>
      <w:sz w:val="18"/>
    </w:rPr>
  </w:style>
  <w:style w:type="paragraph" w:styleId="31">
    <w:name w:val="Body Text Indent 3"/>
    <w:basedOn w:val="a"/>
    <w:rsid w:val="00CE0659"/>
    <w:pPr>
      <w:ind w:firstLine="720"/>
      <w:jc w:val="both"/>
    </w:pPr>
    <w:rPr>
      <w:sz w:val="26"/>
    </w:rPr>
  </w:style>
  <w:style w:type="paragraph" w:customStyle="1" w:styleId="23">
    <w:name w:val="заголовок 2"/>
    <w:basedOn w:val="a"/>
    <w:next w:val="a"/>
    <w:rsid w:val="00CE0659"/>
    <w:pPr>
      <w:keepNext/>
    </w:pPr>
    <w:rPr>
      <w:sz w:val="24"/>
    </w:rPr>
  </w:style>
  <w:style w:type="paragraph" w:customStyle="1" w:styleId="32">
    <w:name w:val="заголовок 3"/>
    <w:basedOn w:val="a"/>
    <w:next w:val="a"/>
    <w:rsid w:val="00CE0659"/>
    <w:pPr>
      <w:keepNext/>
      <w:jc w:val="both"/>
    </w:pPr>
    <w:rPr>
      <w:sz w:val="28"/>
    </w:rPr>
  </w:style>
  <w:style w:type="paragraph" w:styleId="a7">
    <w:name w:val="caption"/>
    <w:basedOn w:val="a"/>
    <w:next w:val="a"/>
    <w:qFormat/>
    <w:rsid w:val="00CE0659"/>
    <w:pPr>
      <w:jc w:val="right"/>
    </w:pPr>
    <w:rPr>
      <w:rFonts w:ascii="Tahoma" w:hAnsi="Tahoma"/>
      <w:sz w:val="28"/>
    </w:rPr>
  </w:style>
  <w:style w:type="paragraph" w:styleId="a8">
    <w:name w:val="Title"/>
    <w:basedOn w:val="a"/>
    <w:link w:val="a9"/>
    <w:qFormat/>
    <w:rsid w:val="00CE0659"/>
    <w:pPr>
      <w:jc w:val="center"/>
    </w:pPr>
    <w:rPr>
      <w:rFonts w:ascii="Tahoma" w:hAnsi="Tahoma"/>
      <w:b/>
      <w:sz w:val="28"/>
      <w:lang/>
    </w:rPr>
  </w:style>
  <w:style w:type="table" w:styleId="aa">
    <w:name w:val="Table Grid"/>
    <w:basedOn w:val="a1"/>
    <w:rsid w:val="00CE5A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semiHidden/>
    <w:rsid w:val="00B4170A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CB01DB"/>
    <w:pPr>
      <w:widowControl w:val="0"/>
      <w:spacing w:before="1280"/>
      <w:jc w:val="both"/>
    </w:pPr>
    <w:rPr>
      <w:snapToGrid w:val="0"/>
    </w:rPr>
  </w:style>
  <w:style w:type="paragraph" w:customStyle="1" w:styleId="10">
    <w:name w:val="Обычный1"/>
    <w:rsid w:val="00CB01DB"/>
    <w:pPr>
      <w:widowControl w:val="0"/>
      <w:spacing w:before="1280"/>
      <w:jc w:val="both"/>
    </w:pPr>
    <w:rPr>
      <w:snapToGrid w:val="0"/>
    </w:rPr>
  </w:style>
  <w:style w:type="paragraph" w:customStyle="1" w:styleId="Point">
    <w:name w:val="Point"/>
    <w:basedOn w:val="a"/>
    <w:rsid w:val="00C42194"/>
    <w:pPr>
      <w:ind w:right="-57" w:firstLine="720"/>
      <w:jc w:val="both"/>
    </w:pPr>
    <w:rPr>
      <w:sz w:val="30"/>
    </w:rPr>
  </w:style>
  <w:style w:type="paragraph" w:customStyle="1" w:styleId="11">
    <w:name w:val="Абзац списка1"/>
    <w:basedOn w:val="a"/>
    <w:rsid w:val="007C045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Основной текст1"/>
    <w:basedOn w:val="a"/>
    <w:rsid w:val="00E73EB7"/>
    <w:pPr>
      <w:snapToGrid w:val="0"/>
    </w:pPr>
    <w:rPr>
      <w:rFonts w:ascii="Tahoma" w:hAnsi="Tahoma"/>
      <w:sz w:val="24"/>
    </w:rPr>
  </w:style>
  <w:style w:type="character" w:styleId="ac">
    <w:name w:val="Hyperlink"/>
    <w:rsid w:val="00036EC1"/>
    <w:rPr>
      <w:color w:val="0000FF"/>
      <w:u w:val="single"/>
    </w:rPr>
  </w:style>
  <w:style w:type="character" w:styleId="ad">
    <w:name w:val="FollowedHyperlink"/>
    <w:rsid w:val="00036EC1"/>
    <w:rPr>
      <w:color w:val="800080"/>
      <w:u w:val="single"/>
    </w:rPr>
  </w:style>
  <w:style w:type="paragraph" w:customStyle="1" w:styleId="ConsPlusTitle">
    <w:name w:val="ConsPlusTitle"/>
    <w:rsid w:val="00853A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70">
    <w:name w:val="заголовок 7"/>
    <w:basedOn w:val="a"/>
    <w:next w:val="a"/>
    <w:rsid w:val="009B2536"/>
    <w:pPr>
      <w:keepNext/>
      <w:jc w:val="center"/>
    </w:pPr>
    <w:rPr>
      <w:b/>
      <w:sz w:val="24"/>
    </w:rPr>
  </w:style>
  <w:style w:type="paragraph" w:styleId="ae">
    <w:name w:val="No Spacing"/>
    <w:qFormat/>
    <w:rsid w:val="007C41B8"/>
    <w:rPr>
      <w:rFonts w:ascii="Calibri" w:eastAsia="MS Mincho" w:hAnsi="Calibri"/>
      <w:sz w:val="22"/>
      <w:szCs w:val="22"/>
      <w:lang w:eastAsia="ja-JP"/>
    </w:rPr>
  </w:style>
  <w:style w:type="paragraph" w:styleId="af">
    <w:name w:val="header"/>
    <w:basedOn w:val="a"/>
    <w:rsid w:val="00F22126"/>
    <w:pPr>
      <w:tabs>
        <w:tab w:val="center" w:pos="4677"/>
        <w:tab w:val="right" w:pos="9355"/>
      </w:tabs>
    </w:pPr>
  </w:style>
  <w:style w:type="character" w:styleId="af0">
    <w:name w:val="page number"/>
    <w:basedOn w:val="a0"/>
    <w:rsid w:val="00F22126"/>
  </w:style>
  <w:style w:type="paragraph" w:styleId="af1">
    <w:name w:val="footer"/>
    <w:basedOn w:val="a"/>
    <w:rsid w:val="00F22126"/>
    <w:pPr>
      <w:tabs>
        <w:tab w:val="center" w:pos="4677"/>
        <w:tab w:val="right" w:pos="9355"/>
      </w:tabs>
    </w:pPr>
  </w:style>
  <w:style w:type="character" w:customStyle="1" w:styleId="a4">
    <w:name w:val="Основной текст Знак"/>
    <w:link w:val="a3"/>
    <w:locked/>
    <w:rsid w:val="003E1702"/>
    <w:rPr>
      <w:rFonts w:ascii="Arial" w:hAnsi="Arial"/>
      <w:sz w:val="24"/>
      <w:lang w:val="ru-RU" w:eastAsia="ru-RU" w:bidi="ar-SA"/>
    </w:rPr>
  </w:style>
  <w:style w:type="character" w:customStyle="1" w:styleId="Exact">
    <w:name w:val="Основной текст Exact"/>
    <w:rsid w:val="003E1702"/>
    <w:rPr>
      <w:rFonts w:ascii="Times New Roman" w:hAnsi="Times New Roman" w:cs="Times New Roman" w:hint="default"/>
      <w:strike w:val="0"/>
      <w:dstrike w:val="0"/>
      <w:spacing w:val="8"/>
      <w:sz w:val="26"/>
      <w:szCs w:val="26"/>
      <w:u w:val="none"/>
      <w:effect w:val="none"/>
    </w:rPr>
  </w:style>
  <w:style w:type="character" w:customStyle="1" w:styleId="af2">
    <w:name w:val="Знак Знак"/>
    <w:locked/>
    <w:rsid w:val="00B972E5"/>
    <w:rPr>
      <w:rFonts w:ascii="Arial" w:hAnsi="Arial"/>
      <w:sz w:val="24"/>
      <w:lang w:val="ru-RU" w:eastAsia="ru-RU" w:bidi="ar-SA"/>
    </w:rPr>
  </w:style>
  <w:style w:type="character" w:customStyle="1" w:styleId="22">
    <w:name w:val="Основной текст 2 Знак"/>
    <w:link w:val="21"/>
    <w:rsid w:val="006D6AC9"/>
    <w:rPr>
      <w:b/>
    </w:rPr>
  </w:style>
  <w:style w:type="paragraph" w:customStyle="1" w:styleId="titlep">
    <w:name w:val="titlep"/>
    <w:basedOn w:val="a"/>
    <w:uiPriority w:val="99"/>
    <w:rsid w:val="0004150D"/>
    <w:pPr>
      <w:spacing w:before="240" w:after="240"/>
      <w:jc w:val="center"/>
    </w:pPr>
    <w:rPr>
      <w:b/>
      <w:bCs/>
      <w:sz w:val="24"/>
      <w:szCs w:val="24"/>
    </w:rPr>
  </w:style>
  <w:style w:type="paragraph" w:styleId="af3">
    <w:name w:val="List Paragraph"/>
    <w:basedOn w:val="a"/>
    <w:uiPriority w:val="34"/>
    <w:qFormat/>
    <w:rsid w:val="000E2E05"/>
    <w:pPr>
      <w:ind w:left="720"/>
      <w:contextualSpacing/>
    </w:pPr>
  </w:style>
  <w:style w:type="character" w:customStyle="1" w:styleId="a9">
    <w:name w:val="Название Знак"/>
    <w:link w:val="a8"/>
    <w:rsid w:val="000E2E05"/>
    <w:rPr>
      <w:rFonts w:ascii="Tahoma" w:hAnsi="Tahoma"/>
      <w:b/>
      <w:sz w:val="28"/>
    </w:rPr>
  </w:style>
  <w:style w:type="paragraph" w:customStyle="1" w:styleId="point0">
    <w:name w:val="point"/>
    <w:basedOn w:val="a"/>
    <w:uiPriority w:val="99"/>
    <w:rsid w:val="00AF5A9C"/>
    <w:pPr>
      <w:ind w:firstLine="567"/>
      <w:jc w:val="both"/>
    </w:pPr>
    <w:rPr>
      <w:sz w:val="24"/>
      <w:szCs w:val="24"/>
    </w:rPr>
  </w:style>
  <w:style w:type="paragraph" w:customStyle="1" w:styleId="ConsPlusNormal">
    <w:name w:val="ConsPlusNormal"/>
    <w:rsid w:val="00A94C9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titlencpi">
    <w:name w:val="titlencpi"/>
    <w:basedOn w:val="a"/>
    <w:rsid w:val="00A94C9E"/>
    <w:pPr>
      <w:spacing w:before="360" w:after="360"/>
      <w:ind w:right="2268"/>
    </w:pPr>
    <w:rPr>
      <w:b/>
      <w:bCs/>
      <w:sz w:val="24"/>
      <w:szCs w:val="24"/>
    </w:rPr>
  </w:style>
  <w:style w:type="character" w:styleId="af4">
    <w:name w:val="Strong"/>
    <w:uiPriority w:val="22"/>
    <w:qFormat/>
    <w:rsid w:val="00A94C9E"/>
    <w:rPr>
      <w:b/>
      <w:bCs/>
    </w:rPr>
  </w:style>
  <w:style w:type="paragraph" w:customStyle="1" w:styleId="ConsPlusNonformat">
    <w:name w:val="ConsPlusNonformat"/>
    <w:rsid w:val="00BB00AA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af5">
    <w:name w:val="Знак Знак Знак Знак Знак Знак Знак Знак Знак Знак Знак Знак Знак"/>
    <w:basedOn w:val="a"/>
    <w:rsid w:val="00732B67"/>
    <w:pPr>
      <w:spacing w:after="160" w:line="240" w:lineRule="exact"/>
    </w:pPr>
    <w:rPr>
      <w:rFonts w:ascii="Arial" w:hAnsi="Arial" w:cs="Arial"/>
      <w:lang w:val="de-CH" w:eastAsia="de-CH"/>
    </w:rPr>
  </w:style>
  <w:style w:type="paragraph" w:styleId="af6">
    <w:name w:val="Normal (Web)"/>
    <w:basedOn w:val="a"/>
    <w:uiPriority w:val="99"/>
    <w:unhideWhenUsed/>
    <w:rsid w:val="00732B6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PISMA\&#1073;&#1083;&#1072;&#1085;&#1082;&#1088;&#1091;&#108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бланкрус.dot</Template>
  <TotalTime>1</TotalTime>
  <Pages>5</Pages>
  <Words>581</Words>
  <Characters>3314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КАМIТЭТ</vt:lpstr>
    </vt:vector>
  </TitlesOfParts>
  <Company>Elcom Ltd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КАМIТЭТ</dc:title>
  <dc:creator>Степан</dc:creator>
  <cp:lastModifiedBy>mikalai</cp:lastModifiedBy>
  <cp:revision>2</cp:revision>
  <cp:lastPrinted>2017-01-24T11:25:00Z</cp:lastPrinted>
  <dcterms:created xsi:type="dcterms:W3CDTF">2024-02-02T06:33:00Z</dcterms:created>
  <dcterms:modified xsi:type="dcterms:W3CDTF">2024-02-02T06:33:00Z</dcterms:modified>
</cp:coreProperties>
</file>